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themeColor="background1"/>
  <w:body>
    <w:p w14:paraId="6F9430C2" w14:textId="6FF954C1" w:rsidR="007B4289" w:rsidRPr="00B850BC" w:rsidRDefault="007B4289" w:rsidP="0022080D">
      <w:pPr>
        <w:pStyle w:val="Title"/>
        <w:ind w:right="-1"/>
        <w:rPr>
          <w:color w:val="C7057E" w:themeColor="accent2"/>
          <w:sz w:val="92"/>
          <w:szCs w:val="92"/>
        </w:rPr>
      </w:pPr>
      <w:r w:rsidRPr="00B850BC">
        <w:rPr>
          <w:noProof/>
          <w:color w:val="C7057E" w:themeColor="accent2"/>
          <w:sz w:val="92"/>
          <w:szCs w:val="92"/>
        </w:rPr>
        <mc:AlternateContent>
          <mc:Choice Requires="wps">
            <w:drawing>
              <wp:anchor distT="0" distB="0" distL="114300" distR="114300" simplePos="0" relativeHeight="251658240" behindDoc="1" locked="0" layoutInCell="1" allowOverlap="1" wp14:anchorId="4C571138" wp14:editId="433C7081">
                <wp:simplePos x="0" y="0"/>
                <wp:positionH relativeFrom="page">
                  <wp:posOffset>0</wp:posOffset>
                </wp:positionH>
                <wp:positionV relativeFrom="page">
                  <wp:posOffset>3810</wp:posOffset>
                </wp:positionV>
                <wp:extent cx="7556400" cy="10692000"/>
                <wp:effectExtent l="0" t="0" r="635" b="1905"/>
                <wp:wrapNone/>
                <wp:docPr id="15" name="Rectangle 15"/>
                <wp:cNvGraphicFramePr/>
                <a:graphic xmlns:a="http://schemas.openxmlformats.org/drawingml/2006/main">
                  <a:graphicData uri="http://schemas.microsoft.com/office/word/2010/wordprocessingShape">
                    <wps:wsp>
                      <wps:cNvSpPr/>
                      <wps:spPr>
                        <a:xfrm>
                          <a:off x="0" y="0"/>
                          <a:ext cx="7556400" cy="10692000"/>
                        </a:xfrm>
                        <a:prstGeom prst="rect">
                          <a:avLst/>
                        </a:prstGeom>
                        <a:blipFill>
                          <a:blip r:embed="rId11"/>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a="http://schemas.openxmlformats.org/drawingml/2006/main" xmlns:arto="http://schemas.microsoft.com/office/word/2006/arto">
            <w:pict>
              <v:rect id="Rectangle 15" style="position:absolute;margin-left:0;margin-top:.3pt;width:595pt;height:841.9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spid="_x0000_s1026" stroked="f" strokeweight="1pt" w14:anchorId="55487A4B"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">
                <v:fill type="frame" o:title="" recolor="t" rotate="t" r:id="rId12"/>
                <w10:wrap anchorx="page" anchory="page"/>
              </v:rect>
            </w:pict>
          </mc:Fallback>
        </mc:AlternateContent>
      </w:r>
      <w:r w:rsidR="00B850BC" w:rsidRPr="00B850BC">
        <w:rPr>
          <w:color w:val="C7057E" w:themeColor="accent2"/>
          <w:sz w:val="92"/>
          <w:szCs w:val="92"/>
        </w:rPr>
        <w:t xml:space="preserve">Immigration and Social Security </w:t>
      </w:r>
      <w:r w:rsidR="004813B7">
        <w:rPr>
          <w:color w:val="C7057E" w:themeColor="accent2"/>
          <w:sz w:val="92"/>
          <w:szCs w:val="92"/>
        </w:rPr>
        <w:br/>
      </w:r>
      <w:r w:rsidR="00B850BC" w:rsidRPr="00B850BC">
        <w:rPr>
          <w:color w:val="C7057E" w:themeColor="accent2"/>
          <w:sz w:val="92"/>
          <w:szCs w:val="92"/>
        </w:rPr>
        <w:t>Co</w:t>
      </w:r>
      <w:r w:rsidR="004813B7">
        <w:rPr>
          <w:color w:val="C7057E" w:themeColor="accent2"/>
          <w:sz w:val="92"/>
          <w:szCs w:val="92"/>
        </w:rPr>
        <w:t>-</w:t>
      </w:r>
      <w:r w:rsidR="00B850BC" w:rsidRPr="00B850BC">
        <w:rPr>
          <w:color w:val="C7057E" w:themeColor="accent2"/>
          <w:sz w:val="92"/>
          <w:szCs w:val="92"/>
        </w:rPr>
        <w:t xml:space="preserve">ordination Bill </w:t>
      </w:r>
    </w:p>
    <w:p w14:paraId="231F6F6D" w14:textId="5EAAA8AE" w:rsidR="007B4289" w:rsidRDefault="00B850BC" w:rsidP="00D8342F">
      <w:pPr>
        <w:pStyle w:val="LFCoverSubtitle"/>
        <w:keepNext w:val="0"/>
      </w:pPr>
      <w:r>
        <w:t>2</w:t>
      </w:r>
      <w:r w:rsidRPr="00B850BC">
        <w:rPr>
          <w:vertAlign w:val="superscript"/>
        </w:rPr>
        <w:t>nd</w:t>
      </w:r>
      <w:r>
        <w:t xml:space="preserve"> Reading Briefing</w:t>
      </w:r>
    </w:p>
    <w:p w14:paraId="08026046" w14:textId="77777777" w:rsidR="007B4289" w:rsidRDefault="007B4289" w:rsidP="00D8342F"/>
    <w:p w14:paraId="5E340F55" w14:textId="6B83C990" w:rsidR="00A23871" w:rsidRDefault="003F5479" w:rsidP="00D8342F">
      <w:pPr>
        <w:rPr>
          <w:color w:val="FFFFFF" w:themeColor="background1"/>
        </w:rPr>
      </w:pPr>
      <w:r>
        <w:rPr>
          <w:color w:val="FFFFFF" w:themeColor="background1"/>
        </w:rPr>
        <w:t>May</w:t>
      </w:r>
      <w:r w:rsidR="00B850BC">
        <w:rPr>
          <w:color w:val="FFFFFF" w:themeColor="background1"/>
        </w:rPr>
        <w:t xml:space="preserve"> 2020</w:t>
      </w:r>
    </w:p>
    <w:p w14:paraId="0E3D08AC" w14:textId="77777777" w:rsidR="00A23871" w:rsidRDefault="00A23871" w:rsidP="00D8342F">
      <w:pPr>
        <w:rPr>
          <w:color w:val="FFFFFF" w:themeColor="background1"/>
        </w:rPr>
      </w:pPr>
      <w:r>
        <w:rPr>
          <w:color w:val="FFFFFF" w:themeColor="background1"/>
        </w:rPr>
        <w:br w:type="page"/>
      </w:r>
    </w:p>
    <w:p w14:paraId="56826B53" w14:textId="77777777" w:rsidR="00186D81" w:rsidRDefault="00186D81" w:rsidP="00D8342F">
      <w:pPr>
        <w:pStyle w:val="LFTextHeader"/>
        <w:keepNext w:val="0"/>
        <w:sectPr w:rsidR="00186D81" w:rsidSect="00186D81">
          <w:headerReference w:type="even" r:id="rId13"/>
          <w:headerReference w:type="default" r:id="rId14"/>
          <w:footerReference w:type="even" r:id="rId15"/>
          <w:footerReference w:type="default" r:id="rId16"/>
          <w:headerReference w:type="first" r:id="rId17"/>
          <w:footerReference w:type="first" r:id="rId18"/>
          <w:pgSz w:w="11900" w:h="16840"/>
          <w:pgMar w:top="4536" w:right="1933" w:bottom="1440" w:left="1463" w:header="607" w:footer="408" w:gutter="0"/>
          <w:cols w:space="708"/>
          <w:titlePg/>
          <w:docGrid w:linePitch="360"/>
        </w:sectPr>
      </w:pPr>
    </w:p>
    <w:p w14:paraId="645C3BDF" w14:textId="317EB9B2" w:rsidR="0002093A" w:rsidRPr="003F5479" w:rsidRDefault="004813B7" w:rsidP="003F5479">
      <w:pPr>
        <w:pStyle w:val="LFTextHeader"/>
      </w:pPr>
      <w:r w:rsidRPr="003F5479">
        <w:lastRenderedPageBreak/>
        <w:t>Our Organisation</w:t>
      </w:r>
      <w:r w:rsidR="00B850BC" w:rsidRPr="003F5479">
        <w:t xml:space="preserve"> </w:t>
      </w:r>
    </w:p>
    <w:p w14:paraId="5D68CDA7" w14:textId="1E952F2E" w:rsidR="004A735F" w:rsidRPr="003F5479" w:rsidRDefault="1A329F47" w:rsidP="003F5479">
      <w:pPr>
        <w:pStyle w:val="LFTextBody"/>
      </w:pPr>
      <w:r w:rsidRPr="003F5479">
        <w:t xml:space="preserve">London First is a business campaigning group with a mission to make London the best city in the world to do business, for the benefit of the whole UK. We convene and mobilise business leaders to tackle the key challenges facing our capital. We are made up of over 200 leading employers across a wide range of sectors, overseen by a non-executive board of influential business leaders.  </w:t>
      </w:r>
    </w:p>
    <w:p w14:paraId="042D9064" w14:textId="760EAC31" w:rsidR="00D65A4E" w:rsidRPr="003F5479" w:rsidRDefault="220DDB38" w:rsidP="003F5479">
      <w:pPr>
        <w:pStyle w:val="LFTextHeader"/>
      </w:pPr>
      <w:r w:rsidRPr="003F5479">
        <w:t xml:space="preserve">What business thinks </w:t>
      </w:r>
    </w:p>
    <w:p w14:paraId="64452FFB" w14:textId="3E808CA1" w:rsidR="00D65A4E" w:rsidRPr="003F5479" w:rsidRDefault="3C224512" w:rsidP="003F5479">
      <w:pPr>
        <w:pStyle w:val="LFTextBody"/>
      </w:pPr>
      <w:r w:rsidRPr="003F5479">
        <w:t>Businesses understand th</w:t>
      </w:r>
      <w:r w:rsidR="00744F26">
        <w:t>e</w:t>
      </w:r>
      <w:r w:rsidRPr="003F5479">
        <w:t xml:space="preserve"> need for a new </w:t>
      </w:r>
      <w:r w:rsidR="00744F26">
        <w:t>and</w:t>
      </w:r>
      <w:r w:rsidRPr="003F5479">
        <w:t xml:space="preserve"> non</w:t>
      </w:r>
      <w:r w:rsidR="56285664" w:rsidRPr="003F5479">
        <w:t>-</w:t>
      </w:r>
      <w:r w:rsidR="26DBE80E" w:rsidRPr="003F5479">
        <w:t>discriminatory</w:t>
      </w:r>
      <w:r w:rsidR="00744F26">
        <w:t xml:space="preserve"> immigration</w:t>
      </w:r>
      <w:r w:rsidRPr="003F5479">
        <w:t xml:space="preserve"> system to replace the current system</w:t>
      </w:r>
      <w:r w:rsidR="00744F26">
        <w:t>,</w:t>
      </w:r>
      <w:r w:rsidRPr="003F5479">
        <w:t xml:space="preserve"> including </w:t>
      </w:r>
      <w:r w:rsidR="46407D36" w:rsidRPr="003F5479">
        <w:t>F</w:t>
      </w:r>
      <w:r w:rsidRPr="003F5479">
        <w:t xml:space="preserve">reedom of </w:t>
      </w:r>
      <w:r w:rsidR="0C10DB53" w:rsidRPr="003F5479">
        <w:t>M</w:t>
      </w:r>
      <w:r w:rsidRPr="003F5479">
        <w:t xml:space="preserve">ovement. It is important that the new immigration system </w:t>
      </w:r>
      <w:r w:rsidR="0AB24715" w:rsidRPr="003F5479">
        <w:t>is fair and managed</w:t>
      </w:r>
      <w:r w:rsidR="00744F26">
        <w:t xml:space="preserve">, </w:t>
      </w:r>
      <w:proofErr w:type="gramStart"/>
      <w:r w:rsidR="0AB24715" w:rsidRPr="003F5479">
        <w:t>and</w:t>
      </w:r>
      <w:r w:rsidR="00744F26">
        <w:t xml:space="preserve"> also</w:t>
      </w:r>
      <w:proofErr w:type="gramEnd"/>
      <w:r w:rsidR="0AB24715" w:rsidRPr="003F5479">
        <w:t xml:space="preserve"> </w:t>
      </w:r>
      <w:r w:rsidRPr="003F5479">
        <w:t>works for and with the labour market</w:t>
      </w:r>
      <w:r w:rsidR="00744F26">
        <w:t>. This will</w:t>
      </w:r>
      <w:r w:rsidRPr="003F5479">
        <w:t xml:space="preserve"> keep the British economy at full strength and support</w:t>
      </w:r>
      <w:r w:rsidR="00744F26">
        <w:t xml:space="preserve"> it</w:t>
      </w:r>
      <w:r w:rsidRPr="003F5479">
        <w:t xml:space="preserve"> in </w:t>
      </w:r>
      <w:r w:rsidR="00744F26">
        <w:t>the</w:t>
      </w:r>
      <w:r w:rsidRPr="003F5479">
        <w:t xml:space="preserve"> recovery from Covid-19.</w:t>
      </w:r>
    </w:p>
    <w:p w14:paraId="588125B8" w14:textId="0578C08E" w:rsidR="371E1ADA" w:rsidRDefault="371E1ADA" w:rsidP="4226E6FA">
      <w:pPr>
        <w:pStyle w:val="LFTextBody"/>
      </w:pPr>
      <w:r w:rsidRPr="4226E6FA">
        <w:t>London First’s</w:t>
      </w:r>
      <w:r w:rsidR="5D4F322C" w:rsidRPr="4226E6FA">
        <w:t xml:space="preserve"> </w:t>
      </w:r>
      <w:hyperlink r:id="rId19" w:history="1">
        <w:r w:rsidR="5D4F322C" w:rsidRPr="00744F26">
          <w:rPr>
            <w:rStyle w:val="Hyperlink"/>
          </w:rPr>
          <w:t>Facing Facts</w:t>
        </w:r>
      </w:hyperlink>
      <w:r w:rsidR="5D4F322C" w:rsidRPr="003F5479">
        <w:t xml:space="preserve"> report</w:t>
      </w:r>
      <w:r w:rsidR="5D4F322C" w:rsidRPr="4226E6FA">
        <w:t xml:space="preserve"> was the first to quantify the value that migration brings to the capital</w:t>
      </w:r>
      <w:r w:rsidR="00744F26">
        <w:t xml:space="preserve"> and </w:t>
      </w:r>
      <w:r w:rsidR="5D4F322C" w:rsidRPr="4226E6FA">
        <w:t>also showcase the knock-on effects for the rest of the country.</w:t>
      </w:r>
      <w:r w:rsidR="00744F26">
        <w:t xml:space="preserve"> It shows that e</w:t>
      </w:r>
      <w:r w:rsidR="6C7FFAC4" w:rsidRPr="4226E6FA">
        <w:t xml:space="preserve">ach migrant worker </w:t>
      </w:r>
      <w:r w:rsidR="5D4F322C" w:rsidRPr="4226E6FA">
        <w:t>annually contribut</w:t>
      </w:r>
      <w:r w:rsidR="00744F26">
        <w:t>es</w:t>
      </w:r>
      <w:r w:rsidR="5D4F322C" w:rsidRPr="4226E6FA">
        <w:t xml:space="preserve"> an additional £46,000 in Gross Value Added to London’s economy</w:t>
      </w:r>
      <w:r w:rsidR="00744F26">
        <w:t>, and f</w:t>
      </w:r>
      <w:r w:rsidR="0E49FDA8" w:rsidRPr="4226E6FA">
        <w:t>urthermore</w:t>
      </w:r>
      <w:r w:rsidR="00744F26">
        <w:t xml:space="preserve"> that th</w:t>
      </w:r>
      <w:r w:rsidR="23FE6FF2" w:rsidRPr="003F5479">
        <w:t>e additional GVA generated by 10 jobs from migrant workers will support an additional 4 jobs in the UK economy</w:t>
      </w:r>
      <w:r w:rsidR="0A9E21AC" w:rsidRPr="003F5479">
        <w:t xml:space="preserve">. </w:t>
      </w:r>
      <w:r w:rsidR="23FE6FF2" w:rsidRPr="003F5479">
        <w:t>The equivalent job creation figure for workers born in the UK is 3</w:t>
      </w:r>
      <w:r w:rsidR="26BCA5C3" w:rsidRPr="003F5479">
        <w:t xml:space="preserve"> additional</w:t>
      </w:r>
      <w:r w:rsidR="23FE6FF2" w:rsidRPr="003F5479">
        <w:t xml:space="preserve"> jobs</w:t>
      </w:r>
      <w:r w:rsidR="15C459AB" w:rsidRPr="003F5479">
        <w:t>.</w:t>
      </w:r>
    </w:p>
    <w:p w14:paraId="3F931F70" w14:textId="75EB2CFE" w:rsidR="00D65A4E" w:rsidRDefault="3DBAA18D" w:rsidP="00827735">
      <w:pPr>
        <w:pStyle w:val="LFTextBody"/>
      </w:pPr>
      <w:r>
        <w:t>The current C</w:t>
      </w:r>
      <w:r w:rsidR="00744F26">
        <w:t>ovid</w:t>
      </w:r>
      <w:r>
        <w:t xml:space="preserve">-19 </w:t>
      </w:r>
      <w:r w:rsidR="41F8372B">
        <w:t xml:space="preserve">situation </w:t>
      </w:r>
      <w:r>
        <w:t xml:space="preserve">has </w:t>
      </w:r>
      <w:r w:rsidR="41F8372B">
        <w:t xml:space="preserve">brought the </w:t>
      </w:r>
      <w:r>
        <w:t>impact</w:t>
      </w:r>
      <w:r w:rsidR="41F8372B">
        <w:t xml:space="preserve"> of the </w:t>
      </w:r>
      <w:r>
        <w:t xml:space="preserve">proposed points-based system </w:t>
      </w:r>
      <w:r w:rsidR="41F8372B">
        <w:t xml:space="preserve">sharply into focus. </w:t>
      </w:r>
      <w:r w:rsidR="41F8372B" w:rsidRPr="4226E6FA">
        <w:rPr>
          <w:b/>
          <w:bCs/>
        </w:rPr>
        <w:t>A central aspect of the PBS is the</w:t>
      </w:r>
      <w:r w:rsidRPr="4226E6FA">
        <w:rPr>
          <w:b/>
          <w:bCs/>
        </w:rPr>
        <w:t xml:space="preserve"> </w:t>
      </w:r>
      <w:r w:rsidR="41F8372B" w:rsidRPr="4226E6FA">
        <w:rPr>
          <w:b/>
          <w:bCs/>
        </w:rPr>
        <w:t>exclusion of so-called “low-skilled” w</w:t>
      </w:r>
      <w:r w:rsidRPr="4226E6FA">
        <w:rPr>
          <w:b/>
          <w:bCs/>
        </w:rPr>
        <w:t>orker</w:t>
      </w:r>
      <w:r w:rsidR="41F8372B" w:rsidRPr="4226E6FA">
        <w:rPr>
          <w:b/>
          <w:bCs/>
        </w:rPr>
        <w:t xml:space="preserve">s, but it is these </w:t>
      </w:r>
      <w:r w:rsidR="749B9851" w:rsidRPr="4226E6FA">
        <w:rPr>
          <w:b/>
          <w:bCs/>
        </w:rPr>
        <w:t>essential</w:t>
      </w:r>
      <w:r w:rsidR="41F8372B" w:rsidRPr="4226E6FA">
        <w:rPr>
          <w:b/>
          <w:bCs/>
        </w:rPr>
        <w:t xml:space="preserve"> workers who are now </w:t>
      </w:r>
      <w:r w:rsidRPr="4226E6FA">
        <w:rPr>
          <w:b/>
          <w:bCs/>
        </w:rPr>
        <w:t xml:space="preserve">supporting </w:t>
      </w:r>
      <w:r w:rsidR="41F8372B" w:rsidRPr="4226E6FA">
        <w:rPr>
          <w:b/>
          <w:bCs/>
        </w:rPr>
        <w:t>the UK through the pandemic by performing indispensable</w:t>
      </w:r>
      <w:r w:rsidRPr="4226E6FA">
        <w:rPr>
          <w:b/>
          <w:bCs/>
        </w:rPr>
        <w:t xml:space="preserve"> </w:t>
      </w:r>
      <w:r w:rsidR="41F8372B" w:rsidRPr="4226E6FA">
        <w:rPr>
          <w:b/>
          <w:bCs/>
        </w:rPr>
        <w:t>activities</w:t>
      </w:r>
      <w:r w:rsidRPr="4226E6FA">
        <w:rPr>
          <w:b/>
          <w:bCs/>
        </w:rPr>
        <w:t xml:space="preserve"> in the food chain, the care sector</w:t>
      </w:r>
      <w:r w:rsidR="41F8372B" w:rsidRPr="4226E6FA">
        <w:rPr>
          <w:b/>
          <w:bCs/>
        </w:rPr>
        <w:t>, and in a range of other vital areas.</w:t>
      </w:r>
      <w:r w:rsidR="41F8372B">
        <w:t xml:space="preserve"> From hospital porters and nurses </w:t>
      </w:r>
      <w:r>
        <w:t>to cleaners and kitchen staff</w:t>
      </w:r>
      <w:r w:rsidR="04B8F85F">
        <w:t>, the</w:t>
      </w:r>
      <w:r w:rsidR="4D428AF2">
        <w:t>ir w</w:t>
      </w:r>
      <w:r w:rsidR="04B8F85F">
        <w:t>ork has become more visible to the general public than ever before</w:t>
      </w:r>
      <w:r>
        <w:t xml:space="preserve"> and many MPs</w:t>
      </w:r>
      <w:r w:rsidR="04B8F85F">
        <w:t xml:space="preserve"> </w:t>
      </w:r>
      <w:r w:rsidR="3BA791F4">
        <w:t xml:space="preserve">from across the political spectrum </w:t>
      </w:r>
      <w:r>
        <w:t>have expressed their gratitude for these immigrants</w:t>
      </w:r>
      <w:r w:rsidR="04B8F85F">
        <w:t xml:space="preserve"> and their work</w:t>
      </w:r>
      <w:r>
        <w:t xml:space="preserve">. </w:t>
      </w:r>
      <w:r w:rsidR="675566D0">
        <w:t xml:space="preserve">According to a study from </w:t>
      </w:r>
      <w:hyperlink r:id="rId20" w:history="1">
        <w:r w:rsidR="675566D0" w:rsidRPr="4226E6FA">
          <w:rPr>
            <w:rStyle w:val="Hyperlink"/>
          </w:rPr>
          <w:t>GLA Economics</w:t>
        </w:r>
      </w:hyperlink>
      <w:r w:rsidR="00744F26">
        <w:t xml:space="preserve">, </w:t>
      </w:r>
      <w:r w:rsidR="675566D0">
        <w:t>t</w:t>
      </w:r>
      <w:r w:rsidR="7FB5089F">
        <w:t>here are about 100,000 EEA-held jobs at</w:t>
      </w:r>
      <w:r w:rsidR="00744F26">
        <w:t xml:space="preserve"> the qualification level</w:t>
      </w:r>
      <w:r w:rsidR="7FB5089F">
        <w:t xml:space="preserve"> RQF3+</w:t>
      </w:r>
      <w:r w:rsidR="00744F26">
        <w:t xml:space="preserve"> in London</w:t>
      </w:r>
      <w:r w:rsidR="7FB5089F">
        <w:t xml:space="preserve"> which pay below the new set salary threshold of £25,600</w:t>
      </w:r>
      <w:r w:rsidR="353AD22B">
        <w:t>, and about 400,000 across the</w:t>
      </w:r>
      <w:r w:rsidR="00744F26">
        <w:t xml:space="preserve"> whole</w:t>
      </w:r>
      <w:r w:rsidR="353AD22B">
        <w:t xml:space="preserve"> UK. Many employers would struggle to fill these roles in the new system</w:t>
      </w:r>
      <w:r w:rsidR="00744F26">
        <w:t>, as</w:t>
      </w:r>
      <w:r w:rsidR="353AD22B">
        <w:t xml:space="preserve"> many might not qualify as sho</w:t>
      </w:r>
      <w:r w:rsidR="05AF1DC0">
        <w:t>rtage occupation</w:t>
      </w:r>
      <w:r w:rsidR="00744F26">
        <w:t xml:space="preserve"> positions</w:t>
      </w:r>
      <w:r w:rsidR="05AF1DC0">
        <w:t xml:space="preserve">. </w:t>
      </w:r>
    </w:p>
    <w:p w14:paraId="322F51F5" w14:textId="3766A4FE" w:rsidR="008F4F81" w:rsidRDefault="00B9369D" w:rsidP="00827735">
      <w:pPr>
        <w:pStyle w:val="LFTextBody"/>
      </w:pPr>
      <w:r>
        <w:rPr>
          <w:b/>
          <w:bCs/>
        </w:rPr>
        <w:t>Worker s</w:t>
      </w:r>
      <w:r w:rsidR="00D65A4E" w:rsidRPr="008618DC">
        <w:rPr>
          <w:b/>
          <w:bCs/>
        </w:rPr>
        <w:t xml:space="preserve">hortages in these jobs </w:t>
      </w:r>
      <w:r w:rsidR="005329AE" w:rsidRPr="008618DC">
        <w:rPr>
          <w:b/>
          <w:bCs/>
        </w:rPr>
        <w:t>will have</w:t>
      </w:r>
      <w:r w:rsidR="00D65A4E" w:rsidRPr="008618DC">
        <w:rPr>
          <w:b/>
          <w:bCs/>
        </w:rPr>
        <w:t xml:space="preserve"> a</w:t>
      </w:r>
      <w:r w:rsidR="005329AE" w:rsidRPr="008618DC">
        <w:rPr>
          <w:b/>
          <w:bCs/>
        </w:rPr>
        <w:t xml:space="preserve"> </w:t>
      </w:r>
      <w:r w:rsidR="00D65A4E" w:rsidRPr="008618DC">
        <w:rPr>
          <w:b/>
          <w:bCs/>
        </w:rPr>
        <w:t xml:space="preserve">detrimental impact </w:t>
      </w:r>
      <w:r w:rsidR="005329AE" w:rsidRPr="008618DC">
        <w:rPr>
          <w:b/>
          <w:bCs/>
        </w:rPr>
        <w:t>to</w:t>
      </w:r>
      <w:r w:rsidR="00D65A4E" w:rsidRPr="008618DC">
        <w:rPr>
          <w:b/>
          <w:bCs/>
        </w:rPr>
        <w:t xml:space="preserve"> our economy and</w:t>
      </w:r>
      <w:r w:rsidR="005329AE" w:rsidRPr="008618DC">
        <w:rPr>
          <w:b/>
          <w:bCs/>
        </w:rPr>
        <w:t xml:space="preserve"> personal</w:t>
      </w:r>
      <w:r w:rsidR="00D65A4E" w:rsidRPr="008618DC">
        <w:rPr>
          <w:b/>
          <w:bCs/>
        </w:rPr>
        <w:t xml:space="preserve"> wellbeing</w:t>
      </w:r>
      <w:r w:rsidR="005329AE" w:rsidRPr="008618DC">
        <w:rPr>
          <w:b/>
          <w:bCs/>
        </w:rPr>
        <w:t>,</w:t>
      </w:r>
      <w:r w:rsidR="005329AE">
        <w:t xml:space="preserve"> whether there is an ongoing public health crisis or not. </w:t>
      </w:r>
      <w:r w:rsidR="008F4F81">
        <w:t>Th</w:t>
      </w:r>
      <w:r w:rsidR="005329AE">
        <w:t>e current immigration system</w:t>
      </w:r>
      <w:r w:rsidR="00D65A4E">
        <w:t xml:space="preserve"> </w:t>
      </w:r>
      <w:r w:rsidR="005329AE">
        <w:t>benefits</w:t>
      </w:r>
      <w:r w:rsidR="00D65A4E">
        <w:t xml:space="preserve"> from EU freedom of movement to cover</w:t>
      </w:r>
      <w:r w:rsidR="005329AE">
        <w:t xml:space="preserve"> for</w:t>
      </w:r>
      <w:r w:rsidR="00D65A4E">
        <w:t xml:space="preserve"> shortfalls in policy</w:t>
      </w:r>
      <w:r w:rsidR="005329AE">
        <w:t xml:space="preserve">, and so we must ensure that </w:t>
      </w:r>
      <w:r w:rsidR="005329AE">
        <w:lastRenderedPageBreak/>
        <w:t>the new system is equally fi</w:t>
      </w:r>
      <w:r w:rsidR="00D65A4E">
        <w:t>t to support the economy</w:t>
      </w:r>
      <w:r w:rsidR="008F4F81">
        <w:t xml:space="preserve"> through this crisis, during the recovery, and in the longer term. </w:t>
      </w:r>
    </w:p>
    <w:p w14:paraId="02B13BF2" w14:textId="217EBDAF" w:rsidR="00D65A4E" w:rsidRPr="003F5479" w:rsidRDefault="55AD47E5" w:rsidP="003F5479">
      <w:pPr>
        <w:pStyle w:val="LFTextBody"/>
      </w:pPr>
      <w:r w:rsidRPr="4226E6FA">
        <w:rPr>
          <w:b/>
          <w:bCs/>
        </w:rPr>
        <w:t>Although it is possible to create a PBS system that works</w:t>
      </w:r>
      <w:r w:rsidR="528338DE" w:rsidRPr="4226E6FA">
        <w:rPr>
          <w:b/>
          <w:bCs/>
        </w:rPr>
        <w:t xml:space="preserve"> for all skill levels</w:t>
      </w:r>
      <w:r w:rsidRPr="4226E6FA">
        <w:rPr>
          <w:b/>
          <w:bCs/>
        </w:rPr>
        <w:t>, the system currently being advanced by the Home Secretary will not</w:t>
      </w:r>
      <w:r w:rsidR="68DFF1BE" w:rsidRPr="4226E6FA">
        <w:rPr>
          <w:b/>
          <w:bCs/>
        </w:rPr>
        <w:t xml:space="preserve"> meet </w:t>
      </w:r>
      <w:r w:rsidR="75623B74" w:rsidRPr="4226E6FA">
        <w:rPr>
          <w:b/>
          <w:bCs/>
        </w:rPr>
        <w:t xml:space="preserve">some of the essential </w:t>
      </w:r>
      <w:r w:rsidR="68DFF1BE" w:rsidRPr="4226E6FA">
        <w:rPr>
          <w:b/>
          <w:bCs/>
        </w:rPr>
        <w:t>needs of the economy</w:t>
      </w:r>
      <w:r>
        <w:t xml:space="preserve">. In order to ensure that many crucial sectors are not left short-staffed, the system being proposed will have to be made much more flexible in order to meet the needs of the labour market, both in terms of general, economy-wide employment levels and also in terms of specific need in smaller, key areas. </w:t>
      </w:r>
      <w:r w:rsidR="3DBAA18D">
        <w:t xml:space="preserve">Our </w:t>
      </w:r>
      <w:hyperlink r:id="rId21">
        <w:r w:rsidR="3DBAA18D" w:rsidRPr="4226E6FA">
          <w:rPr>
            <w:rStyle w:val="Hyperlink"/>
          </w:rPr>
          <w:t>Global Britain</w:t>
        </w:r>
      </w:hyperlink>
      <w:r w:rsidR="3DBAA18D">
        <w:t xml:space="preserve"> r</w:t>
      </w:r>
      <w:r w:rsidR="3DBAA18D" w:rsidRPr="003F5479">
        <w:t>eport</w:t>
      </w:r>
      <w:r w:rsidRPr="003F5479">
        <w:t xml:space="preserve"> outlines what this </w:t>
      </w:r>
      <w:r w:rsidR="3DBAA18D" w:rsidRPr="003F5479">
        <w:t>fair and managed system</w:t>
      </w:r>
      <w:r w:rsidRPr="003F5479">
        <w:t xml:space="preserve"> should look like </w:t>
      </w:r>
      <w:r w:rsidR="4D428AF2" w:rsidRPr="003F5479">
        <w:t>–</w:t>
      </w:r>
      <w:r w:rsidRPr="003F5479">
        <w:t xml:space="preserve"> </w:t>
      </w:r>
      <w:r w:rsidR="4D428AF2" w:rsidRPr="003F5479">
        <w:t>one that e</w:t>
      </w:r>
      <w:r w:rsidR="3DBAA18D" w:rsidRPr="003F5479">
        <w:t>nsur</w:t>
      </w:r>
      <w:r w:rsidR="4D428AF2" w:rsidRPr="003F5479">
        <w:t>es</w:t>
      </w:r>
      <w:r w:rsidR="3DBAA18D" w:rsidRPr="003F5479">
        <w:t xml:space="preserve"> th</w:t>
      </w:r>
      <w:r w:rsidR="56B79A2B" w:rsidRPr="003F5479">
        <w:t xml:space="preserve">at during levels of higher </w:t>
      </w:r>
      <w:r w:rsidRPr="003F5479">
        <w:t xml:space="preserve">unemployment, </w:t>
      </w:r>
      <w:r w:rsidR="56B79A2B" w:rsidRPr="003F5479">
        <w:t>businesses</w:t>
      </w:r>
      <w:r w:rsidR="4D428AF2" w:rsidRPr="003F5479">
        <w:t xml:space="preserve"> </w:t>
      </w:r>
      <w:r w:rsidRPr="003F5479">
        <w:t xml:space="preserve">have to </w:t>
      </w:r>
      <w:r w:rsidR="56B79A2B" w:rsidRPr="003F5479">
        <w:t>look locally first</w:t>
      </w:r>
      <w:r w:rsidR="4D428AF2" w:rsidRPr="003F5479">
        <w:t>,</w:t>
      </w:r>
      <w:r w:rsidR="56B79A2B" w:rsidRPr="003F5479">
        <w:t xml:space="preserve"> but</w:t>
      </w:r>
      <w:r w:rsidRPr="003F5479">
        <w:t xml:space="preserve">, </w:t>
      </w:r>
      <w:r w:rsidR="56B79A2B" w:rsidRPr="003F5479">
        <w:t>if unable to fill the position</w:t>
      </w:r>
      <w:r w:rsidRPr="003F5479">
        <w:t>, would</w:t>
      </w:r>
      <w:r w:rsidR="56B79A2B" w:rsidRPr="003F5479">
        <w:t xml:space="preserve"> be able to get the skills they need at every</w:t>
      </w:r>
      <w:r w:rsidRPr="003F5479">
        <w:t xml:space="preserve"> skill and salary</w:t>
      </w:r>
      <w:r w:rsidR="56B79A2B" w:rsidRPr="003F5479">
        <w:t xml:space="preserve"> level</w:t>
      </w:r>
      <w:r w:rsidRPr="003F5479">
        <w:t xml:space="preserve"> </w:t>
      </w:r>
      <w:r w:rsidR="51C66C0D" w:rsidRPr="003F5479">
        <w:t xml:space="preserve">from around the world. </w:t>
      </w:r>
      <w:r w:rsidR="3DBAA18D" w:rsidRPr="003F5479">
        <w:t xml:space="preserve"> </w:t>
      </w:r>
    </w:p>
    <w:p w14:paraId="085CB7E1" w14:textId="29867305" w:rsidR="4226E6FA" w:rsidRPr="003F5479" w:rsidRDefault="13576A83" w:rsidP="003F5479">
      <w:pPr>
        <w:pStyle w:val="LFTextBody"/>
      </w:pPr>
      <w:r w:rsidRPr="003F5479">
        <w:t xml:space="preserve">We must give a clear message to the world that the UK and its economy are ‘open for business’. We can only do this by having a fair system that remains attractive to potential migrants as we compete with many other countries for the best scientists, care workers, and fruit pickers. Of </w:t>
      </w:r>
      <w:proofErr w:type="gramStart"/>
      <w:r w:rsidRPr="003F5479">
        <w:t>particular importance</w:t>
      </w:r>
      <w:proofErr w:type="gramEnd"/>
      <w:r w:rsidRPr="003F5479">
        <w:t xml:space="preserve"> to our members is London’s competitive edge. This comes from the diversity and talent of the people it can access, and only a fair, flexible, welcoming immigration system will ensure that it continues to be an economic engine for the whole country.</w:t>
      </w:r>
    </w:p>
    <w:p w14:paraId="3DC78ED7" w14:textId="6C169F55" w:rsidR="00B850BC" w:rsidRPr="00570337" w:rsidRDefault="4FF63605" w:rsidP="00B850BC">
      <w:pPr>
        <w:pStyle w:val="LFTextHeader"/>
        <w:keepNext w:val="0"/>
      </w:pPr>
      <w:r>
        <w:t>Issues for the Second Reading debate</w:t>
      </w:r>
      <w:r w:rsidR="07BF3EF4">
        <w:t xml:space="preserve"> </w:t>
      </w:r>
    </w:p>
    <w:p w14:paraId="2E6AF125" w14:textId="07C58852" w:rsidR="6EA21730" w:rsidRDefault="6EA21730" w:rsidP="4226E6FA">
      <w:pPr>
        <w:pStyle w:val="LFTextBody"/>
      </w:pPr>
      <w:r>
        <w:t xml:space="preserve">The Immigration Bill should </w:t>
      </w:r>
      <w:r w:rsidRPr="00744F26">
        <w:rPr>
          <w:b/>
          <w:bCs/>
        </w:rPr>
        <w:t xml:space="preserve">put the UK’s immigration system into primary legislation in order to ensure </w:t>
      </w:r>
      <w:r w:rsidR="75A001CF" w:rsidRPr="00744F26">
        <w:rPr>
          <w:b/>
          <w:bCs/>
        </w:rPr>
        <w:t>p</w:t>
      </w:r>
      <w:r w:rsidRPr="00744F26">
        <w:rPr>
          <w:b/>
          <w:bCs/>
        </w:rPr>
        <w:t>roper Parliamentary oversight</w:t>
      </w:r>
      <w:r>
        <w:t xml:space="preserve"> but, </w:t>
      </w:r>
      <w:r w:rsidR="00744F26">
        <w:t>regrettably</w:t>
      </w:r>
      <w:r w:rsidR="58EF52A8">
        <w:t xml:space="preserve">, it does not. </w:t>
      </w:r>
      <w:r w:rsidR="7FC5A388">
        <w:t>All this Bill does is remove the special status th</w:t>
      </w:r>
      <w:r w:rsidR="00744F26">
        <w:t>at</w:t>
      </w:r>
      <w:r w:rsidR="7FC5A388">
        <w:t xml:space="preserve"> EU nationals currently </w:t>
      </w:r>
      <w:r w:rsidR="5C220076">
        <w:t>hold</w:t>
      </w:r>
      <w:r w:rsidR="17F3B338">
        <w:t xml:space="preserve">, subjecting all foreign nationals to the general UK immigration rules. The </w:t>
      </w:r>
      <w:r w:rsidR="029CFDBA">
        <w:t xml:space="preserve">proposed </w:t>
      </w:r>
      <w:r w:rsidR="3C3E9859" w:rsidRPr="00AB1484">
        <w:rPr>
          <w:i/>
          <w:iCs/>
        </w:rPr>
        <w:t>new</w:t>
      </w:r>
      <w:r w:rsidR="3C3E9859">
        <w:t xml:space="preserve"> immigration system, as </w:t>
      </w:r>
      <w:r w:rsidR="17F3B338">
        <w:t>set out in the White Paper</w:t>
      </w:r>
      <w:r w:rsidR="35D9B585">
        <w:t>,</w:t>
      </w:r>
      <w:r w:rsidR="3F814C0A">
        <w:t xml:space="preserve"> </w:t>
      </w:r>
      <w:r w:rsidR="17F3B338">
        <w:t xml:space="preserve">will be </w:t>
      </w:r>
      <w:r w:rsidR="5ED1977B">
        <w:t>introduced</w:t>
      </w:r>
      <w:r w:rsidR="7F26E088">
        <w:t xml:space="preserve"> later</w:t>
      </w:r>
      <w:r w:rsidR="17F3B338">
        <w:t xml:space="preserve"> by secondary legislation</w:t>
      </w:r>
      <w:r w:rsidR="651645BC">
        <w:t>.</w:t>
      </w:r>
      <w:r w:rsidR="7E670DEC">
        <w:t xml:space="preserve"> This Bill</w:t>
      </w:r>
      <w:r w:rsidR="3C555FDD">
        <w:t xml:space="preserve">, therefore, </w:t>
      </w:r>
      <w:r w:rsidR="7E670DEC">
        <w:t xml:space="preserve">does not </w:t>
      </w:r>
      <w:r w:rsidR="7A67FAAA">
        <w:t>specifically</w:t>
      </w:r>
      <w:r w:rsidR="7E670DEC">
        <w:t xml:space="preserve"> cover what the </w:t>
      </w:r>
      <w:r w:rsidR="11565F20">
        <w:t>new</w:t>
      </w:r>
      <w:r w:rsidR="7E670DEC">
        <w:t xml:space="preserve"> </w:t>
      </w:r>
      <w:r w:rsidR="31C54E77">
        <w:t>immigration</w:t>
      </w:r>
      <w:r w:rsidR="7E670DEC">
        <w:t xml:space="preserve"> system will look</w:t>
      </w:r>
      <w:r w:rsidR="6E1C206F">
        <w:t xml:space="preserve"> l</w:t>
      </w:r>
      <w:r w:rsidR="7E670DEC">
        <w:t>ike</w:t>
      </w:r>
      <w:r w:rsidR="5E2F97D9">
        <w:t xml:space="preserve">, but instead just ends the old </w:t>
      </w:r>
      <w:r w:rsidR="633C0511">
        <w:t>system</w:t>
      </w:r>
      <w:r w:rsidR="5E2F97D9">
        <w:t xml:space="preserve"> without any</w:t>
      </w:r>
      <w:r w:rsidR="0BFE9CDC">
        <w:t xml:space="preserve"> </w:t>
      </w:r>
      <w:r w:rsidR="11137046">
        <w:t>guarantees</w:t>
      </w:r>
      <w:r w:rsidR="5E2F97D9">
        <w:t xml:space="preserve"> </w:t>
      </w:r>
      <w:r w:rsidR="3FA330C3">
        <w:t>for the future.</w:t>
      </w:r>
      <w:r w:rsidR="4A27C875">
        <w:t xml:space="preserve"> We believe that such major changes to the immigration system should </w:t>
      </w:r>
      <w:r w:rsidR="00744F26">
        <w:t xml:space="preserve">only </w:t>
      </w:r>
      <w:r w:rsidR="4A27C875">
        <w:t xml:space="preserve">be </w:t>
      </w:r>
      <w:r w:rsidR="5CA14767">
        <w:t>introduced</w:t>
      </w:r>
      <w:r w:rsidR="4A27C875">
        <w:t xml:space="preserve"> </w:t>
      </w:r>
      <w:r w:rsidR="00744F26">
        <w:t>by</w:t>
      </w:r>
      <w:r w:rsidR="4A27C875">
        <w:t xml:space="preserve"> primary legislation. </w:t>
      </w:r>
    </w:p>
    <w:p w14:paraId="77468F3D" w14:textId="1D46EE93" w:rsidR="707A7EF2" w:rsidRDefault="00623BD2" w:rsidP="4226E6FA">
      <w:pPr>
        <w:pStyle w:val="LFTextBody"/>
      </w:pPr>
      <w:r>
        <w:t>Since 64% of jobs in the UK pay less than £30,000, w</w:t>
      </w:r>
      <w:r w:rsidR="707A7EF2">
        <w:t xml:space="preserve">e welcomed </w:t>
      </w:r>
      <w:r>
        <w:t xml:space="preserve">the news </w:t>
      </w:r>
      <w:r w:rsidR="707A7EF2">
        <w:t xml:space="preserve">that </w:t>
      </w:r>
      <w:r w:rsidR="4273F2E3">
        <w:t>t</w:t>
      </w:r>
      <w:r w:rsidR="4FF63605">
        <w:t xml:space="preserve">he </w:t>
      </w:r>
      <w:proofErr w:type="gramStart"/>
      <w:r w:rsidR="4FF63605">
        <w:t>originally-planned</w:t>
      </w:r>
      <w:proofErr w:type="gramEnd"/>
      <w:r w:rsidR="4FF63605">
        <w:t xml:space="preserve"> £</w:t>
      </w:r>
      <w:r w:rsidR="56C17B29">
        <w:t xml:space="preserve">30,000 </w:t>
      </w:r>
      <w:r w:rsidR="4FF63605">
        <w:t xml:space="preserve">salary </w:t>
      </w:r>
      <w:r w:rsidR="56C17B29">
        <w:t xml:space="preserve">threshold </w:t>
      </w:r>
      <w:r>
        <w:t>would be</w:t>
      </w:r>
      <w:r w:rsidR="154AEFDD">
        <w:t xml:space="preserve"> lowered to £25,600</w:t>
      </w:r>
      <w:r w:rsidR="36C4C628">
        <w:t xml:space="preserve"> and £20,480 for shortage occupations </w:t>
      </w:r>
      <w:r w:rsidR="741AE75F">
        <w:t>(</w:t>
      </w:r>
      <w:r w:rsidR="36C4C628">
        <w:t>as determined by the M</w:t>
      </w:r>
      <w:r w:rsidR="00E90862">
        <w:t xml:space="preserve">igration </w:t>
      </w:r>
      <w:r w:rsidR="36C4C628">
        <w:t>A</w:t>
      </w:r>
      <w:r w:rsidR="00E90862">
        <w:t xml:space="preserve">dvisory </w:t>
      </w:r>
      <w:r w:rsidR="36C4C628">
        <w:t>C</w:t>
      </w:r>
      <w:r w:rsidR="00E90862">
        <w:t>ommittee’s</w:t>
      </w:r>
      <w:r w:rsidR="36C4C628">
        <w:t xml:space="preserve"> S</w:t>
      </w:r>
      <w:r>
        <w:t xml:space="preserve">hortage </w:t>
      </w:r>
      <w:r w:rsidR="36C4C628">
        <w:t>O</w:t>
      </w:r>
      <w:r>
        <w:t xml:space="preserve">ccupation </w:t>
      </w:r>
      <w:r w:rsidR="36C4C628">
        <w:t>L</w:t>
      </w:r>
      <w:r>
        <w:t>ist</w:t>
      </w:r>
      <w:r w:rsidR="448BC0FF">
        <w:t>)</w:t>
      </w:r>
      <w:r w:rsidR="2049BFD8">
        <w:t xml:space="preserve">. </w:t>
      </w:r>
      <w:r w:rsidR="68DFF1BE">
        <w:t>London First, its members</w:t>
      </w:r>
      <w:r>
        <w:t>,</w:t>
      </w:r>
      <w:r w:rsidR="68DFF1BE">
        <w:t xml:space="preserve"> and the </w:t>
      </w:r>
      <w:hyperlink r:id="rId22" w:history="1">
        <w:r w:rsidR="68DFF1BE" w:rsidRPr="00E90862">
          <w:rPr>
            <w:rStyle w:val="Hyperlink"/>
          </w:rPr>
          <w:t>#</w:t>
        </w:r>
        <w:proofErr w:type="spellStart"/>
        <w:r w:rsidR="68DFF1BE" w:rsidRPr="00E90862">
          <w:rPr>
            <w:rStyle w:val="Hyperlink"/>
          </w:rPr>
          <w:t>FullStrength</w:t>
        </w:r>
        <w:proofErr w:type="spellEnd"/>
      </w:hyperlink>
      <w:r w:rsidR="68DFF1BE">
        <w:t xml:space="preserve"> coalition</w:t>
      </w:r>
      <w:r>
        <w:rPr>
          <w:rStyle w:val="FootnoteReference"/>
        </w:rPr>
        <w:footnoteReference w:id="2"/>
      </w:r>
      <w:r w:rsidR="55AD47E5">
        <w:t xml:space="preserve"> were</w:t>
      </w:r>
      <w:r w:rsidR="077EB42E">
        <w:t xml:space="preserve"> r</w:t>
      </w:r>
      <w:r w:rsidR="4FF63605">
        <w:t>elieved that the Government took</w:t>
      </w:r>
      <w:r>
        <w:t xml:space="preserve"> </w:t>
      </w:r>
      <w:r>
        <w:lastRenderedPageBreak/>
        <w:t>into account</w:t>
      </w:r>
      <w:r w:rsidR="4FF63605">
        <w:t xml:space="preserve"> </w:t>
      </w:r>
      <w:r w:rsidR="3EBFCCD2">
        <w:t>their calls and evidence of the negative impact</w:t>
      </w:r>
      <w:r>
        <w:t xml:space="preserve"> that</w:t>
      </w:r>
      <w:r w:rsidR="3EBFCCD2">
        <w:t xml:space="preserve"> such a high </w:t>
      </w:r>
      <w:r w:rsidR="4A372174">
        <w:t>salary</w:t>
      </w:r>
      <w:r w:rsidR="3EBFCCD2">
        <w:t xml:space="preserve"> threshold would have</w:t>
      </w:r>
      <w:r>
        <w:t>.</w:t>
      </w:r>
      <w:r w:rsidR="4FF63605">
        <w:t xml:space="preserve"> </w:t>
      </w:r>
    </w:p>
    <w:p w14:paraId="6A9408C5" w14:textId="5843489B" w:rsidR="4226E6FA" w:rsidRDefault="4FF63605" w:rsidP="4226E6FA">
      <w:pPr>
        <w:pStyle w:val="LFTextBody"/>
        <w:rPr>
          <w:b/>
          <w:bCs/>
        </w:rPr>
      </w:pPr>
      <w:r>
        <w:t xml:space="preserve">Even </w:t>
      </w:r>
      <w:r w:rsidR="37AB977D">
        <w:t>with these welcome changes</w:t>
      </w:r>
      <w:r>
        <w:t xml:space="preserve">, </w:t>
      </w:r>
      <w:r w:rsidR="5D9660A2">
        <w:t xml:space="preserve">the </w:t>
      </w:r>
      <w:r w:rsidR="78923D85">
        <w:t>lower</w:t>
      </w:r>
      <w:r w:rsidR="37AB977D">
        <w:t>-</w:t>
      </w:r>
      <w:r w:rsidR="56C17B29">
        <w:t>paid are</w:t>
      </w:r>
      <w:r w:rsidR="45C78589">
        <w:t xml:space="preserve"> still</w:t>
      </w:r>
      <w:r w:rsidR="56C17B29">
        <w:t xml:space="preserve"> likely to be significantly affected. </w:t>
      </w:r>
      <w:r w:rsidR="077EB42E">
        <w:t xml:space="preserve">For example, </w:t>
      </w:r>
      <w:r w:rsidR="0002756A">
        <w:t xml:space="preserve">UK </w:t>
      </w:r>
      <w:r w:rsidR="56C17B29">
        <w:t xml:space="preserve">businesses in </w:t>
      </w:r>
      <w:r w:rsidR="56C17B29" w:rsidRPr="4226E6FA">
        <w:rPr>
          <w:b/>
          <w:bCs/>
        </w:rPr>
        <w:t>social care (with 140,000 jobs under the threshold) and hospitality (</w:t>
      </w:r>
      <w:r w:rsidR="45C78589" w:rsidRPr="4226E6FA">
        <w:rPr>
          <w:b/>
          <w:bCs/>
        </w:rPr>
        <w:t xml:space="preserve">with </w:t>
      </w:r>
      <w:r w:rsidR="56C17B29" w:rsidRPr="4226E6FA">
        <w:rPr>
          <w:b/>
          <w:bCs/>
        </w:rPr>
        <w:t>93,000 under) will need time to adapt</w:t>
      </w:r>
      <w:r w:rsidR="37AB977D" w:rsidRPr="4226E6FA">
        <w:rPr>
          <w:b/>
          <w:bCs/>
        </w:rPr>
        <w:t xml:space="preserve"> – time that the proposed system does not give them</w:t>
      </w:r>
      <w:r w:rsidR="56C17B29">
        <w:t>. This is concerning</w:t>
      </w:r>
      <w:r w:rsidR="37AB977D">
        <w:t xml:space="preserve">, </w:t>
      </w:r>
      <w:r w:rsidR="56C17B29">
        <w:t xml:space="preserve">as many of these sectors have </w:t>
      </w:r>
      <w:r w:rsidR="37AB977D">
        <w:t xml:space="preserve">historically </w:t>
      </w:r>
      <w:r w:rsidR="56C17B29">
        <w:t xml:space="preserve">struggled to attract </w:t>
      </w:r>
      <w:proofErr w:type="gramStart"/>
      <w:r w:rsidR="56C17B29">
        <w:t>sufficient</w:t>
      </w:r>
      <w:proofErr w:type="gramEnd"/>
      <w:r w:rsidR="56C17B29">
        <w:t xml:space="preserve"> numbers of UK</w:t>
      </w:r>
      <w:r w:rsidR="3B1935D5">
        <w:t>-</w:t>
      </w:r>
      <w:r w:rsidR="56C17B29">
        <w:t>born applicants</w:t>
      </w:r>
      <w:r w:rsidR="37AB977D">
        <w:t>. This</w:t>
      </w:r>
      <w:r w:rsidR="56C17B29">
        <w:t xml:space="preserve"> worry is compounded by existing labour shortage</w:t>
      </w:r>
      <w:r w:rsidR="37AB977D">
        <w:t>s</w:t>
      </w:r>
      <w:r w:rsidR="56C17B29">
        <w:t xml:space="preserve"> in the UK</w:t>
      </w:r>
      <w:r w:rsidR="12AEC078">
        <w:t xml:space="preserve"> and the global demand for key workers</w:t>
      </w:r>
      <w:r w:rsidR="56C17B29">
        <w:t>.</w:t>
      </w:r>
      <w:r w:rsidR="6F3C869A" w:rsidRPr="4226E6FA">
        <w:rPr>
          <w:b/>
          <w:bCs/>
        </w:rPr>
        <w:t xml:space="preserve"> </w:t>
      </w:r>
      <w:r w:rsidR="0AFCCA45">
        <w:t>Therefor</w:t>
      </w:r>
      <w:r w:rsidR="00390D1D">
        <w:t>e,</w:t>
      </w:r>
      <w:r w:rsidR="0AFCCA45">
        <w:t xml:space="preserve"> a </w:t>
      </w:r>
      <w:r w:rsidR="0AFCCA45" w:rsidRPr="4226E6FA">
        <w:rPr>
          <w:b/>
          <w:bCs/>
        </w:rPr>
        <w:t xml:space="preserve">two-year temporary work visa </w:t>
      </w:r>
      <w:r w:rsidR="0AFCCA45">
        <w:t>would be vital for many sectors like social care, food processing and logistics</w:t>
      </w:r>
      <w:r w:rsidR="70F7F71D">
        <w:t>, g</w:t>
      </w:r>
      <w:r w:rsidR="0AFCCA45">
        <w:t>iv</w:t>
      </w:r>
      <w:r w:rsidR="6246C139">
        <w:t>ing</w:t>
      </w:r>
      <w:r w:rsidR="0AFCCA45">
        <w:t xml:space="preserve"> businesses time to adapt and minimise the economic harm they might suffer.</w:t>
      </w:r>
      <w:r w:rsidR="00623BD2">
        <w:t xml:space="preserve"> </w:t>
      </w:r>
      <w:r w:rsidR="0AFCCA45">
        <w:t>Most London businesses depend on a workforce sourced from all skills levels, and many will struggle without access to the cleaners, the catering staff, and the construction workers they need to keep their businesses running through 2021 and beyond.</w:t>
      </w:r>
    </w:p>
    <w:p w14:paraId="125A982D" w14:textId="0ECE8D29" w:rsidR="00827735" w:rsidRDefault="6F3C869A" w:rsidP="00814772">
      <w:pPr>
        <w:pStyle w:val="LFTextBody"/>
        <w:keepNext w:val="0"/>
      </w:pPr>
      <w:r w:rsidRPr="4226E6FA">
        <w:rPr>
          <w:b/>
          <w:bCs/>
        </w:rPr>
        <w:t>The new system needs to be far simpler and more streamlined</w:t>
      </w:r>
      <w:r>
        <w:t xml:space="preserve"> </w:t>
      </w:r>
      <w:r w:rsidRPr="003A0C5E">
        <w:t xml:space="preserve">to ensure that </w:t>
      </w:r>
      <w:r w:rsidR="28BF8C3C" w:rsidRPr="003A0C5E">
        <w:t>all businesses</w:t>
      </w:r>
      <w:r w:rsidR="003A0C5E">
        <w:t xml:space="preserve"> – and </w:t>
      </w:r>
      <w:r w:rsidR="28BF8C3C" w:rsidRPr="003A0C5E">
        <w:t>particularly SMEs</w:t>
      </w:r>
      <w:r w:rsidR="003A0C5E">
        <w:t xml:space="preserve"> which might be</w:t>
      </w:r>
      <w:r w:rsidRPr="003A0C5E">
        <w:t xml:space="preserve"> using a </w:t>
      </w:r>
      <w:r w:rsidR="45C78589" w:rsidRPr="003A0C5E">
        <w:t>restricted-</w:t>
      </w:r>
      <w:r w:rsidRPr="003A0C5E">
        <w:t>movement immigration system for the first time</w:t>
      </w:r>
      <w:r w:rsidR="45C78589" w:rsidRPr="003A0C5E">
        <w:t xml:space="preserve"> –</w:t>
      </w:r>
      <w:r w:rsidRPr="003A0C5E">
        <w:rPr>
          <w:rFonts w:ascii="Arial" w:hAnsi="Arial" w:cs="Arial"/>
        </w:rPr>
        <w:t> </w:t>
      </w:r>
      <w:r w:rsidRPr="003A0C5E">
        <w:t>can navigate it without expensive legal advice.</w:t>
      </w:r>
      <w:r w:rsidR="51D4079C" w:rsidRPr="003A0C5E">
        <w:t xml:space="preserve"> Government should take timeline</w:t>
      </w:r>
      <w:r w:rsidR="51D4079C">
        <w:t xml:space="preserve"> concerns of businesses, who are </w:t>
      </w:r>
      <w:r w:rsidR="6E2EB9A7">
        <w:t>currently</w:t>
      </w:r>
      <w:r w:rsidR="51D4079C">
        <w:t xml:space="preserve"> pre-occupied with Covid-19</w:t>
      </w:r>
      <w:r w:rsidR="213B6A17">
        <w:t>, into account for the implementation of the new system and consider postponing it</w:t>
      </w:r>
      <w:r w:rsidR="003A0C5E">
        <w:t xml:space="preserve"> so as to avoid </w:t>
      </w:r>
      <w:r w:rsidR="213B6A17">
        <w:t>caus</w:t>
      </w:r>
      <w:r w:rsidR="003A0C5E">
        <w:t>ing</w:t>
      </w:r>
      <w:r w:rsidR="213B6A17">
        <w:t xml:space="preserve"> more unnecessary stress</w:t>
      </w:r>
      <w:r w:rsidR="4DADCE1E">
        <w:t xml:space="preserve"> for businesses already burdened with a major change </w:t>
      </w:r>
      <w:r w:rsidR="003A0C5E">
        <w:t xml:space="preserve">to </w:t>
      </w:r>
      <w:r w:rsidR="4DADCE1E">
        <w:t xml:space="preserve">their workforce. </w:t>
      </w:r>
      <w:r>
        <w:t xml:space="preserve">  </w:t>
      </w:r>
      <w:r w:rsidR="12AEC078">
        <w:t xml:space="preserve"> </w:t>
      </w:r>
    </w:p>
    <w:p w14:paraId="2CBA7BAD" w14:textId="7752BC98" w:rsidR="003F5479" w:rsidRDefault="2C456188" w:rsidP="003F5479">
      <w:pPr>
        <w:pStyle w:val="LFTextBody"/>
      </w:pPr>
      <w:r>
        <w:t>The current circumstances have shown us even more</w:t>
      </w:r>
      <w:r w:rsidR="45C78589">
        <w:t xml:space="preserve"> clearly</w:t>
      </w:r>
      <w:r w:rsidR="2D86B0AA">
        <w:t xml:space="preserve"> the shortcoming of </w:t>
      </w:r>
      <w:r w:rsidR="003A0C5E">
        <w:t>the</w:t>
      </w:r>
      <w:r>
        <w:t xml:space="preserve"> proposed points-based system</w:t>
      </w:r>
      <w:r w:rsidR="339564AD">
        <w:t xml:space="preserve"> and how it would negatively impact the </w:t>
      </w:r>
      <w:r>
        <w:t>UK economy</w:t>
      </w:r>
      <w:r w:rsidR="003A0C5E">
        <w:t>. A</w:t>
      </w:r>
      <w:r w:rsidR="7C24377D">
        <w:t xml:space="preserve">s </w:t>
      </w:r>
      <w:r w:rsidR="60B77395">
        <w:t>the Home Secretary</w:t>
      </w:r>
      <w:r w:rsidR="7C24377D">
        <w:t xml:space="preserve"> mentioned</w:t>
      </w:r>
      <w:r w:rsidR="003A0C5E">
        <w:t xml:space="preserve"> </w:t>
      </w:r>
      <w:r w:rsidR="39CC2F9C">
        <w:t>on 23</w:t>
      </w:r>
      <w:r w:rsidR="003A0C5E" w:rsidRPr="003A0C5E">
        <w:rPr>
          <w:vertAlign w:val="superscript"/>
        </w:rPr>
        <w:t>rd</w:t>
      </w:r>
      <w:r w:rsidR="39CC2F9C">
        <w:t xml:space="preserve"> March 2020</w:t>
      </w:r>
      <w:r w:rsidR="7C24377D">
        <w:t xml:space="preserve"> in the </w:t>
      </w:r>
      <w:r w:rsidR="003A0C5E">
        <w:t>C</w:t>
      </w:r>
      <w:r w:rsidR="7C24377D">
        <w:t>ommons</w:t>
      </w:r>
      <w:r w:rsidR="500B97A7">
        <w:t>,</w:t>
      </w:r>
      <w:r w:rsidR="003A0C5E">
        <w:t xml:space="preserve"> the new system</w:t>
      </w:r>
      <w:r w:rsidR="4B4A0C10">
        <w:t xml:space="preserve"> </w:t>
      </w:r>
      <w:r w:rsidR="7C24377D">
        <w:t xml:space="preserve">should be reviewed to </w:t>
      </w:r>
      <w:r w:rsidR="003A0C5E">
        <w:t>ensure that it presents</w:t>
      </w:r>
      <w:r w:rsidR="7C24377D">
        <w:t xml:space="preserve"> a proper access</w:t>
      </w:r>
      <w:r w:rsidR="68DFF1BE">
        <w:t xml:space="preserve"> route for lower</w:t>
      </w:r>
      <w:r w:rsidR="003A0C5E">
        <w:t>-</w:t>
      </w:r>
      <w:r w:rsidR="68DFF1BE">
        <w:t xml:space="preserve">skilled workers across all sectors. </w:t>
      </w:r>
      <w:r w:rsidR="45C78589">
        <w:t>The Government s</w:t>
      </w:r>
      <w:r w:rsidR="6B264DBE">
        <w:t>h</w:t>
      </w:r>
      <w:r>
        <w:t>ould review its proposals to ensure that the</w:t>
      </w:r>
      <w:r w:rsidR="04DBBEF1">
        <w:t>y create a flexible system</w:t>
      </w:r>
      <w:r w:rsidR="21DBF626">
        <w:t xml:space="preserve"> that can </w:t>
      </w:r>
      <w:r>
        <w:t xml:space="preserve">support UK businesses </w:t>
      </w:r>
      <w:r w:rsidR="45C78589">
        <w:t xml:space="preserve">both </w:t>
      </w:r>
      <w:r>
        <w:t>in the short term</w:t>
      </w:r>
      <w:r w:rsidR="003A0C5E">
        <w:t xml:space="preserve"> </w:t>
      </w:r>
      <w:r w:rsidR="45C78589">
        <w:t>as</w:t>
      </w:r>
      <w:r>
        <w:t xml:space="preserve"> they </w:t>
      </w:r>
      <w:r w:rsidR="45C78589">
        <w:t xml:space="preserve">work to </w:t>
      </w:r>
      <w:r>
        <w:t xml:space="preserve">rebound from this crisis </w:t>
      </w:r>
      <w:r w:rsidR="45C78589">
        <w:t>and</w:t>
      </w:r>
      <w:r>
        <w:t xml:space="preserve"> also in the long run </w:t>
      </w:r>
      <w:r w:rsidR="45C78589">
        <w:t>to ensure the strength of our economy for many years to come.</w:t>
      </w:r>
      <w:r>
        <w:t xml:space="preserve"> </w:t>
      </w:r>
    </w:p>
    <w:p w14:paraId="36497F10" w14:textId="354B81AC" w:rsidR="006735FD" w:rsidRPr="00570337" w:rsidRDefault="006735FD" w:rsidP="003F5479">
      <w:pPr>
        <w:pStyle w:val="LFTextQuote"/>
      </w:pPr>
      <w:r w:rsidRPr="006735FD">
        <w:t xml:space="preserve">We will be providing further </w:t>
      </w:r>
      <w:r w:rsidR="00AB4B76">
        <w:t xml:space="preserve">written </w:t>
      </w:r>
      <w:r w:rsidRPr="006735FD">
        <w:t xml:space="preserve">briefings as the Bill progresses through </w:t>
      </w:r>
      <w:r w:rsidR="00AB4B76">
        <w:t>its</w:t>
      </w:r>
      <w:r w:rsidRPr="006735FD">
        <w:t xml:space="preserve"> </w:t>
      </w:r>
      <w:r w:rsidR="002A5851">
        <w:t>P</w:t>
      </w:r>
      <w:r w:rsidRPr="006735FD">
        <w:t xml:space="preserve">arliamentary </w:t>
      </w:r>
      <w:r w:rsidR="00AB4B76">
        <w:t>stages</w:t>
      </w:r>
      <w:r>
        <w:t xml:space="preserve">. </w:t>
      </w:r>
      <w:r w:rsidR="00B700F1">
        <w:t>In the absence of face-to-face meetings, w</w:t>
      </w:r>
      <w:r>
        <w:t xml:space="preserve">e would be </w:t>
      </w:r>
      <w:r w:rsidR="00B700F1">
        <w:t xml:space="preserve">very </w:t>
      </w:r>
      <w:r>
        <w:t xml:space="preserve">happy to </w:t>
      </w:r>
      <w:r w:rsidR="00AB4B76">
        <w:t>give</w:t>
      </w:r>
      <w:r w:rsidR="00B700F1">
        <w:t xml:space="preserve"> more detailed </w:t>
      </w:r>
      <w:r>
        <w:t>brief</w:t>
      </w:r>
      <w:r w:rsidR="00B700F1">
        <w:t>ing or answer any questions</w:t>
      </w:r>
      <w:r>
        <w:t xml:space="preserve"> </w:t>
      </w:r>
      <w:r w:rsidR="00B700F1">
        <w:t>over the phone</w:t>
      </w:r>
      <w:r w:rsidR="00AB4B76">
        <w:t xml:space="preserve">.  To arrange a call, please email </w:t>
      </w:r>
      <w:hyperlink r:id="rId23" w:history="1">
        <w:r w:rsidR="00AB4B76" w:rsidRPr="00EE7415">
          <w:rPr>
            <w:rStyle w:val="Hyperlink"/>
          </w:rPr>
          <w:t>rprice@londonfirst.co.uk</w:t>
        </w:r>
      </w:hyperlink>
      <w:r w:rsidR="00AB4B76">
        <w:t xml:space="preserve"> </w:t>
      </w:r>
    </w:p>
    <w:sectPr w:rsidR="006735FD" w:rsidRPr="00570337" w:rsidSect="006735FD">
      <w:pgSz w:w="11900" w:h="16840"/>
      <w:pgMar w:top="1560" w:right="1933" w:bottom="1134" w:left="1463" w:header="607" w:footer="4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918B53A" w14:textId="77777777" w:rsidR="00B05029" w:rsidRDefault="00B05029" w:rsidP="00096A6B">
      <w:r>
        <w:separator/>
      </w:r>
    </w:p>
  </w:endnote>
  <w:endnote w:type="continuationSeparator" w:id="0">
    <w:p w14:paraId="432C884E" w14:textId="77777777" w:rsidR="00B05029" w:rsidRDefault="00B05029" w:rsidP="00096A6B">
      <w:r>
        <w:continuationSeparator/>
      </w:r>
    </w:p>
  </w:endnote>
  <w:endnote w:type="continuationNotice" w:id="1">
    <w:p w14:paraId="0DD26A55" w14:textId="77777777" w:rsidR="00B97B8D" w:rsidRDefault="00B97B8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etica Light">
    <w:altName w:val="Arial Nova Light"/>
    <w:charset w:val="00"/>
    <w:family w:val="swiss"/>
    <w:pitch w:val="variable"/>
    <w:sig w:usb0="800000AF" w:usb1="4000204A" w:usb2="00000000" w:usb3="00000000" w:csb0="00000001" w:csb1="00000000"/>
  </w:font>
  <w:font w:name="MS PGothic">
    <w:panose1 w:val="020B0600070205080204"/>
    <w:charset w:val="80"/>
    <w:family w:val="swiss"/>
    <w:pitch w:val="variable"/>
    <w:sig w:usb0="E00002FF" w:usb1="6AC7FDFB" w:usb2="08000012" w:usb3="00000000" w:csb0="0002009F" w:csb1="00000000"/>
  </w:font>
  <w:font w:name="Minion Pro">
    <w:altName w:val="Cambria"/>
    <w:panose1 w:val="00000000000000000000"/>
    <w:charset w:val="00"/>
    <w:family w:val="roman"/>
    <w:notTrueType/>
    <w:pitch w:val="variable"/>
    <w:sig w:usb0="60000287" w:usb1="00000001" w:usb2="00000000" w:usb3="00000000" w:csb0="0000019F" w:csb1="00000000"/>
  </w:font>
  <w:font w:name="Helvetica">
    <w:panose1 w:val="020B0604020202020204"/>
    <w:charset w:val="00"/>
    <w:family w:val="swiss"/>
    <w:pitch w:val="variable"/>
    <w:sig w:usb0="800000AF" w:usb1="4000204A" w:usb2="00000000" w:usb3="00000000" w:csb0="00000001" w:csb1="00000000"/>
    <w:embedBold r:id="rId1" w:fontKey="{7BDABD79-4FCC-4AF3-9272-46740931EFDD}"/>
  </w:font>
  <w:font w:name="Segoe UI">
    <w:panose1 w:val="020B0502040204020203"/>
    <w:charset w:val="00"/>
    <w:family w:val="swiss"/>
    <w:pitch w:val="variable"/>
    <w:sig w:usb0="E4002EFF" w:usb1="C000E47F" w:usb2="00000009" w:usb3="00000000" w:csb0="000001FF" w:csb1="00000000"/>
    <w:embedRegular r:id="rId2" w:fontKey="{A1629DCF-299A-48AB-8757-3977CAEBE46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6D6920" w14:textId="77777777" w:rsidR="00394C75" w:rsidRDefault="00394C7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51BC4A" w14:textId="77777777" w:rsidR="00394C75" w:rsidRDefault="00394C7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478061778"/>
      <w:docPartObj>
        <w:docPartGallery w:val="Page Numbers (Bottom of Page)"/>
        <w:docPartUnique/>
      </w:docPartObj>
    </w:sdtPr>
    <w:sdtEndPr>
      <w:rPr>
        <w:rStyle w:val="PageNumber"/>
      </w:rPr>
    </w:sdtEndPr>
    <w:sdtContent>
      <w:p w14:paraId="11E6F3E6" w14:textId="77777777" w:rsidR="006244BA" w:rsidRDefault="006244BA" w:rsidP="005048E8">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6427733A" w14:textId="77777777" w:rsidR="006244BA" w:rsidRDefault="006244B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69FED45" w14:textId="77777777" w:rsidR="00B05029" w:rsidRDefault="00B05029" w:rsidP="00096A6B">
      <w:r>
        <w:separator/>
      </w:r>
    </w:p>
  </w:footnote>
  <w:footnote w:type="continuationSeparator" w:id="0">
    <w:p w14:paraId="71D4FB15" w14:textId="77777777" w:rsidR="00B05029" w:rsidRDefault="00B05029" w:rsidP="00096A6B">
      <w:r>
        <w:continuationSeparator/>
      </w:r>
    </w:p>
  </w:footnote>
  <w:footnote w:type="continuationNotice" w:id="1">
    <w:p w14:paraId="0242B9E6" w14:textId="77777777" w:rsidR="00B97B8D" w:rsidRDefault="00B97B8D"/>
  </w:footnote>
  <w:footnote w:id="2">
    <w:p w14:paraId="23315FC1" w14:textId="4BD491D6" w:rsidR="00623BD2" w:rsidRDefault="00623BD2">
      <w:pPr>
        <w:pStyle w:val="FootnoteText"/>
      </w:pPr>
      <w:r>
        <w:rPr>
          <w:rStyle w:val="FootnoteReference"/>
        </w:rPr>
        <w:footnoteRef/>
      </w:r>
      <w:r>
        <w:t xml:space="preserve"> A </w:t>
      </w:r>
      <w:r w:rsidRPr="00623BD2">
        <w:t xml:space="preserve">broad coalition of trade, business and education bodies campaigning for a fair and managed immigration system to keep </w:t>
      </w:r>
      <w:r>
        <w:t>the UK</w:t>
      </w:r>
      <w:r w:rsidRPr="00623BD2">
        <w:t xml:space="preserve"> open to the workers </w:t>
      </w:r>
      <w:r>
        <w:t>it</w:t>
      </w:r>
      <w:r w:rsidRPr="00623BD2">
        <w:t xml:space="preserve"> needs to thrive.</w:t>
      </w:r>
      <w:r>
        <w:t xml:space="preserve"> More at: </w:t>
      </w:r>
      <w:hyperlink r:id="rId1" w:history="1">
        <w:r>
          <w:rPr>
            <w:rStyle w:val="Hyperlink"/>
          </w:rPr>
          <w:t>https://www.londonfirst.co.uk/campaigns/campaigning-to-keep-the-uk-at-fullstrength</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7DFAE9" w14:textId="77777777" w:rsidR="00096A6B" w:rsidRDefault="00096A6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3B652E" w14:textId="77777777" w:rsidR="00A23871" w:rsidRDefault="476F1B42" w:rsidP="00A23871">
    <w:pPr>
      <w:pStyle w:val="Header"/>
      <w:ind w:right="-1247"/>
      <w:jc w:val="right"/>
    </w:pPr>
    <w:r>
      <w:rPr>
        <w:noProof/>
      </w:rPr>
      <w:drawing>
        <wp:inline distT="0" distB="0" distL="0" distR="0" wp14:anchorId="2D65B901" wp14:editId="461C0967">
          <wp:extent cx="1442770" cy="477078"/>
          <wp:effectExtent l="0" t="0" r="5080" b="5715"/>
          <wp:docPr id="164396917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1">
                    <a:extLst>
                      <a:ext uri="{28A0092B-C50C-407E-A947-70E740481C1C}">
                        <a14:useLocalDpi xmlns:a14="http://schemas.microsoft.com/office/drawing/2010/main" val="0"/>
                      </a:ext>
                    </a:extLst>
                  </a:blip>
                  <a:stretch>
                    <a:fillRect/>
                  </a:stretch>
                </pic:blipFill>
                <pic:spPr>
                  <a:xfrm>
                    <a:off x="0" y="0"/>
                    <a:ext cx="1442770" cy="477078"/>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493DE0" w14:textId="77777777" w:rsidR="0002093A" w:rsidRPr="006244BA" w:rsidRDefault="476F1B42" w:rsidP="000C7A63">
    <w:pPr>
      <w:pStyle w:val="Header"/>
      <w:ind w:left="-680" w:right="-1247"/>
      <w:jc w:val="right"/>
      <w:rPr>
        <w:rFonts w:ascii="Helvetica" w:hAnsi="Helvetica"/>
        <w:b/>
        <w:bCs/>
        <w:color w:val="014083" w:themeColor="text1"/>
        <w:sz w:val="24"/>
        <w:szCs w:val="36"/>
      </w:rPr>
    </w:pPr>
    <w:r>
      <w:rPr>
        <w:noProof/>
      </w:rPr>
      <w:drawing>
        <wp:inline distT="0" distB="0" distL="0" distR="0" wp14:anchorId="1D7294EB" wp14:editId="574B00AD">
          <wp:extent cx="1566407" cy="517839"/>
          <wp:effectExtent l="0" t="0" r="0" b="3175"/>
          <wp:docPr id="83408201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1">
                    <a:extLst>
                      <a:ext uri="{28A0092B-C50C-407E-A947-70E740481C1C}">
                        <a14:useLocalDpi xmlns:a14="http://schemas.microsoft.com/office/drawing/2010/main" val="0"/>
                      </a:ext>
                    </a:extLst>
                  </a:blip>
                  <a:stretch>
                    <a:fillRect/>
                  </a:stretch>
                </pic:blipFill>
                <pic:spPr>
                  <a:xfrm>
                    <a:off x="0" y="0"/>
                    <a:ext cx="1566407" cy="517839"/>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7D7C5F5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982FED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A4AFBF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D46CB81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59CFB3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4EC3BC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ECCBF7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23C0D0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9927F1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5B07B9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35844357"/>
    <w:multiLevelType w:val="hybridMultilevel"/>
    <w:tmpl w:val="42AAEB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8CD2A4B"/>
    <w:multiLevelType w:val="hybridMultilevel"/>
    <w:tmpl w:val="5E72A776"/>
    <w:lvl w:ilvl="0" w:tplc="092EA73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EF6021E"/>
    <w:multiLevelType w:val="hybridMultilevel"/>
    <w:tmpl w:val="B1A82A84"/>
    <w:lvl w:ilvl="0" w:tplc="368619EA">
      <w:start w:val="1"/>
      <w:numFmt w:val="bullet"/>
      <w:lvlText w:val=""/>
      <w:lvlJc w:val="left"/>
      <w:pPr>
        <w:ind w:left="720" w:hanging="720"/>
      </w:pPr>
      <w:rPr>
        <w:rFonts w:ascii="Symbol" w:hAnsi="Symbol" w:hint="default"/>
        <w:color w:val="009FBC"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0F10664"/>
    <w:multiLevelType w:val="hybridMultilevel"/>
    <w:tmpl w:val="A1B636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D5F2BA4"/>
    <w:multiLevelType w:val="hybridMultilevel"/>
    <w:tmpl w:val="D7CC3D6E"/>
    <w:lvl w:ilvl="0" w:tplc="F8CE8EC6">
      <w:start w:val="1"/>
      <w:numFmt w:val="bullet"/>
      <w:pStyle w:val="LFBullet"/>
      <w:lvlText w:val=""/>
      <w:lvlJc w:val="left"/>
      <w:pPr>
        <w:ind w:left="340" w:hanging="340"/>
      </w:pPr>
      <w:rPr>
        <w:rFonts w:ascii="Symbol" w:hAnsi="Symbol" w:hint="default"/>
        <w:color w:val="009FBC"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8"/>
  </w:num>
  <w:num w:numId="6">
    <w:abstractNumId w:val="4"/>
  </w:num>
  <w:num w:numId="7">
    <w:abstractNumId w:val="5"/>
  </w:num>
  <w:num w:numId="8">
    <w:abstractNumId w:val="6"/>
  </w:num>
  <w:num w:numId="9">
    <w:abstractNumId w:val="7"/>
  </w:num>
  <w:num w:numId="10">
    <w:abstractNumId w:val="9"/>
  </w:num>
  <w:num w:numId="11">
    <w:abstractNumId w:val="10"/>
  </w:num>
  <w:num w:numId="12">
    <w:abstractNumId w:val="13"/>
  </w:num>
  <w:num w:numId="13">
    <w:abstractNumId w:val="12"/>
  </w:num>
  <w:num w:numId="14">
    <w:abstractNumId w:val="14"/>
  </w:num>
  <w:num w:numId="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TrueTypeFonts/>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1638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50BC"/>
    <w:rsid w:val="00014169"/>
    <w:rsid w:val="00016B03"/>
    <w:rsid w:val="0001EB2A"/>
    <w:rsid w:val="0002093A"/>
    <w:rsid w:val="0002756A"/>
    <w:rsid w:val="00047FDE"/>
    <w:rsid w:val="00054988"/>
    <w:rsid w:val="00072B73"/>
    <w:rsid w:val="00096A6B"/>
    <w:rsid w:val="000C4418"/>
    <w:rsid w:val="000C7A63"/>
    <w:rsid w:val="00120C02"/>
    <w:rsid w:val="00127D4A"/>
    <w:rsid w:val="00164DBA"/>
    <w:rsid w:val="001667D3"/>
    <w:rsid w:val="00186D81"/>
    <w:rsid w:val="001E15D2"/>
    <w:rsid w:val="002005AC"/>
    <w:rsid w:val="00207F25"/>
    <w:rsid w:val="0022080D"/>
    <w:rsid w:val="00256E8C"/>
    <w:rsid w:val="00286F39"/>
    <w:rsid w:val="002A5851"/>
    <w:rsid w:val="00316115"/>
    <w:rsid w:val="0031650E"/>
    <w:rsid w:val="00317AD9"/>
    <w:rsid w:val="00390D1D"/>
    <w:rsid w:val="00394C75"/>
    <w:rsid w:val="00395BA7"/>
    <w:rsid w:val="003A0C5E"/>
    <w:rsid w:val="003C54BC"/>
    <w:rsid w:val="003F5479"/>
    <w:rsid w:val="003F7205"/>
    <w:rsid w:val="00462E7A"/>
    <w:rsid w:val="004813B7"/>
    <w:rsid w:val="004A735F"/>
    <w:rsid w:val="004D1A66"/>
    <w:rsid w:val="005048E8"/>
    <w:rsid w:val="005329AE"/>
    <w:rsid w:val="00540DC8"/>
    <w:rsid w:val="005558BC"/>
    <w:rsid w:val="00570337"/>
    <w:rsid w:val="00581071"/>
    <w:rsid w:val="00596D9D"/>
    <w:rsid w:val="005A175A"/>
    <w:rsid w:val="005A4990"/>
    <w:rsid w:val="00601303"/>
    <w:rsid w:val="00623BD2"/>
    <w:rsid w:val="006244BA"/>
    <w:rsid w:val="006735FD"/>
    <w:rsid w:val="006A0B7D"/>
    <w:rsid w:val="006B6D19"/>
    <w:rsid w:val="006C67ED"/>
    <w:rsid w:val="006D086E"/>
    <w:rsid w:val="006F3714"/>
    <w:rsid w:val="00714E50"/>
    <w:rsid w:val="00726DD8"/>
    <w:rsid w:val="00730996"/>
    <w:rsid w:val="007424EE"/>
    <w:rsid w:val="00744F26"/>
    <w:rsid w:val="0076FBEB"/>
    <w:rsid w:val="007B4289"/>
    <w:rsid w:val="007C2F34"/>
    <w:rsid w:val="00814772"/>
    <w:rsid w:val="00827735"/>
    <w:rsid w:val="008618DC"/>
    <w:rsid w:val="00872877"/>
    <w:rsid w:val="00886415"/>
    <w:rsid w:val="008A40DE"/>
    <w:rsid w:val="008F4F81"/>
    <w:rsid w:val="00927521"/>
    <w:rsid w:val="00994176"/>
    <w:rsid w:val="009D5EB1"/>
    <w:rsid w:val="009E69F9"/>
    <w:rsid w:val="00A23871"/>
    <w:rsid w:val="00A45F61"/>
    <w:rsid w:val="00AB1484"/>
    <w:rsid w:val="00AB262B"/>
    <w:rsid w:val="00AB4B76"/>
    <w:rsid w:val="00AD2663"/>
    <w:rsid w:val="00B05029"/>
    <w:rsid w:val="00B07B65"/>
    <w:rsid w:val="00B700F1"/>
    <w:rsid w:val="00B850BC"/>
    <w:rsid w:val="00B9369D"/>
    <w:rsid w:val="00B97B8D"/>
    <w:rsid w:val="00C2085A"/>
    <w:rsid w:val="00C439CC"/>
    <w:rsid w:val="00C60486"/>
    <w:rsid w:val="00CC4F9A"/>
    <w:rsid w:val="00CC6B39"/>
    <w:rsid w:val="00CF5125"/>
    <w:rsid w:val="00D04DD2"/>
    <w:rsid w:val="00D105DD"/>
    <w:rsid w:val="00D21E8D"/>
    <w:rsid w:val="00D65A4E"/>
    <w:rsid w:val="00D741C9"/>
    <w:rsid w:val="00D8342F"/>
    <w:rsid w:val="00D864B5"/>
    <w:rsid w:val="00E512BC"/>
    <w:rsid w:val="00E57AFF"/>
    <w:rsid w:val="00E90862"/>
    <w:rsid w:val="00EA3A79"/>
    <w:rsid w:val="00EA7A3E"/>
    <w:rsid w:val="00F25303"/>
    <w:rsid w:val="00FC656A"/>
    <w:rsid w:val="00FE6962"/>
    <w:rsid w:val="015DFFD1"/>
    <w:rsid w:val="016957CA"/>
    <w:rsid w:val="0283DFB2"/>
    <w:rsid w:val="029CFDBA"/>
    <w:rsid w:val="033777E4"/>
    <w:rsid w:val="0378B2AC"/>
    <w:rsid w:val="038A0B8A"/>
    <w:rsid w:val="03ADEFEF"/>
    <w:rsid w:val="03B4B2CC"/>
    <w:rsid w:val="0427636B"/>
    <w:rsid w:val="04B8F85F"/>
    <w:rsid w:val="04DBBEF1"/>
    <w:rsid w:val="04F83109"/>
    <w:rsid w:val="05AF1DC0"/>
    <w:rsid w:val="06E0929F"/>
    <w:rsid w:val="077EB42E"/>
    <w:rsid w:val="07BF3EF4"/>
    <w:rsid w:val="09098293"/>
    <w:rsid w:val="0964150F"/>
    <w:rsid w:val="096D700E"/>
    <w:rsid w:val="0A9E21AC"/>
    <w:rsid w:val="0AB24715"/>
    <w:rsid w:val="0AFCCA45"/>
    <w:rsid w:val="0B0965AB"/>
    <w:rsid w:val="0B4A2C32"/>
    <w:rsid w:val="0BFCC75C"/>
    <w:rsid w:val="0BFE9CDC"/>
    <w:rsid w:val="0C071F19"/>
    <w:rsid w:val="0C10DB53"/>
    <w:rsid w:val="0C933C23"/>
    <w:rsid w:val="0D0BA19A"/>
    <w:rsid w:val="0E064417"/>
    <w:rsid w:val="0E49FDA8"/>
    <w:rsid w:val="0EC904D9"/>
    <w:rsid w:val="0F3686ED"/>
    <w:rsid w:val="0F686459"/>
    <w:rsid w:val="11137046"/>
    <w:rsid w:val="111FA559"/>
    <w:rsid w:val="11565F20"/>
    <w:rsid w:val="123C49D2"/>
    <w:rsid w:val="12A7BD16"/>
    <w:rsid w:val="12AEC078"/>
    <w:rsid w:val="134FBEC7"/>
    <w:rsid w:val="13576A83"/>
    <w:rsid w:val="13FBC7BA"/>
    <w:rsid w:val="14F8D590"/>
    <w:rsid w:val="154AEFDD"/>
    <w:rsid w:val="15C459AB"/>
    <w:rsid w:val="164F166D"/>
    <w:rsid w:val="165CA883"/>
    <w:rsid w:val="16D4386B"/>
    <w:rsid w:val="17F3B338"/>
    <w:rsid w:val="1946D631"/>
    <w:rsid w:val="19E20752"/>
    <w:rsid w:val="1A329F47"/>
    <w:rsid w:val="1B92936B"/>
    <w:rsid w:val="1BB7FEF7"/>
    <w:rsid w:val="1C070546"/>
    <w:rsid w:val="1CCB10E7"/>
    <w:rsid w:val="1D1A5168"/>
    <w:rsid w:val="1D855D5D"/>
    <w:rsid w:val="1D9CF36F"/>
    <w:rsid w:val="1E908D27"/>
    <w:rsid w:val="1F037495"/>
    <w:rsid w:val="2049BFD8"/>
    <w:rsid w:val="204CFA58"/>
    <w:rsid w:val="20965796"/>
    <w:rsid w:val="213B6A17"/>
    <w:rsid w:val="21DBF626"/>
    <w:rsid w:val="21F75517"/>
    <w:rsid w:val="220DDB38"/>
    <w:rsid w:val="2339433B"/>
    <w:rsid w:val="2393D08E"/>
    <w:rsid w:val="23FE6FF2"/>
    <w:rsid w:val="251E83CA"/>
    <w:rsid w:val="25C51F89"/>
    <w:rsid w:val="26BCA5C3"/>
    <w:rsid w:val="26DBE80E"/>
    <w:rsid w:val="26ECA010"/>
    <w:rsid w:val="28BF8C3C"/>
    <w:rsid w:val="28FEE9CA"/>
    <w:rsid w:val="2984178C"/>
    <w:rsid w:val="29C8ECFF"/>
    <w:rsid w:val="29E28B40"/>
    <w:rsid w:val="2AC6577C"/>
    <w:rsid w:val="2C456188"/>
    <w:rsid w:val="2D5436D2"/>
    <w:rsid w:val="2D7019BA"/>
    <w:rsid w:val="2D86B0AA"/>
    <w:rsid w:val="3019617A"/>
    <w:rsid w:val="310FAA81"/>
    <w:rsid w:val="3123969A"/>
    <w:rsid w:val="31B714DE"/>
    <w:rsid w:val="31C54E77"/>
    <w:rsid w:val="3213E7A3"/>
    <w:rsid w:val="33552628"/>
    <w:rsid w:val="339564AD"/>
    <w:rsid w:val="3459FC15"/>
    <w:rsid w:val="353AD22B"/>
    <w:rsid w:val="358F452E"/>
    <w:rsid w:val="35B1C1CC"/>
    <w:rsid w:val="35D9B585"/>
    <w:rsid w:val="36424B06"/>
    <w:rsid w:val="36905157"/>
    <w:rsid w:val="36C4C628"/>
    <w:rsid w:val="371E1ADA"/>
    <w:rsid w:val="3762EDF3"/>
    <w:rsid w:val="37AB977D"/>
    <w:rsid w:val="38E2E8BE"/>
    <w:rsid w:val="39CC2F9C"/>
    <w:rsid w:val="3A6DF6A3"/>
    <w:rsid w:val="3B1935D5"/>
    <w:rsid w:val="3BA791F4"/>
    <w:rsid w:val="3BE3AFB2"/>
    <w:rsid w:val="3BF4AD20"/>
    <w:rsid w:val="3C224512"/>
    <w:rsid w:val="3C3E9859"/>
    <w:rsid w:val="3C555FDD"/>
    <w:rsid w:val="3D67978F"/>
    <w:rsid w:val="3DBAA18D"/>
    <w:rsid w:val="3EBFCCD2"/>
    <w:rsid w:val="3F814C0A"/>
    <w:rsid w:val="3FA330C3"/>
    <w:rsid w:val="40989010"/>
    <w:rsid w:val="40A8B658"/>
    <w:rsid w:val="41A33527"/>
    <w:rsid w:val="41F8372B"/>
    <w:rsid w:val="4202B9B2"/>
    <w:rsid w:val="4226E6FA"/>
    <w:rsid w:val="4273F2E3"/>
    <w:rsid w:val="448BC0FF"/>
    <w:rsid w:val="458BE3AD"/>
    <w:rsid w:val="458CC95E"/>
    <w:rsid w:val="45C78589"/>
    <w:rsid w:val="461C0967"/>
    <w:rsid w:val="46407D36"/>
    <w:rsid w:val="4641E0ED"/>
    <w:rsid w:val="4662B97E"/>
    <w:rsid w:val="467BA7AD"/>
    <w:rsid w:val="47616176"/>
    <w:rsid w:val="476F1B42"/>
    <w:rsid w:val="478AE6AD"/>
    <w:rsid w:val="47A6F912"/>
    <w:rsid w:val="48AEDF12"/>
    <w:rsid w:val="4912DF72"/>
    <w:rsid w:val="4A27C875"/>
    <w:rsid w:val="4A372174"/>
    <w:rsid w:val="4A3F8F58"/>
    <w:rsid w:val="4AB9EAB9"/>
    <w:rsid w:val="4B4A0C10"/>
    <w:rsid w:val="4D428AF2"/>
    <w:rsid w:val="4DA83B01"/>
    <w:rsid w:val="4DADCE1E"/>
    <w:rsid w:val="4F60A685"/>
    <w:rsid w:val="4F795E57"/>
    <w:rsid w:val="4FF63605"/>
    <w:rsid w:val="500B97A7"/>
    <w:rsid w:val="50AE0B68"/>
    <w:rsid w:val="51C66C0D"/>
    <w:rsid w:val="51D4079C"/>
    <w:rsid w:val="521428D6"/>
    <w:rsid w:val="527C7366"/>
    <w:rsid w:val="528338DE"/>
    <w:rsid w:val="52CFF044"/>
    <w:rsid w:val="5337532A"/>
    <w:rsid w:val="5341518C"/>
    <w:rsid w:val="53DDAD91"/>
    <w:rsid w:val="5466FF65"/>
    <w:rsid w:val="55AD47E5"/>
    <w:rsid w:val="5624572B"/>
    <w:rsid w:val="56285664"/>
    <w:rsid w:val="56B79A2B"/>
    <w:rsid w:val="56C17B29"/>
    <w:rsid w:val="574B00AD"/>
    <w:rsid w:val="57E69A9D"/>
    <w:rsid w:val="58073C10"/>
    <w:rsid w:val="58948D8A"/>
    <w:rsid w:val="58EF52A8"/>
    <w:rsid w:val="59DA72C3"/>
    <w:rsid w:val="5A74B757"/>
    <w:rsid w:val="5BFCC336"/>
    <w:rsid w:val="5C0E0442"/>
    <w:rsid w:val="5C173A64"/>
    <w:rsid w:val="5C220076"/>
    <w:rsid w:val="5CA14767"/>
    <w:rsid w:val="5D4F322C"/>
    <w:rsid w:val="5D9660A2"/>
    <w:rsid w:val="5E2F97D9"/>
    <w:rsid w:val="5ED1977B"/>
    <w:rsid w:val="5F2626B6"/>
    <w:rsid w:val="5F43AAC7"/>
    <w:rsid w:val="5F74EA57"/>
    <w:rsid w:val="5FCF8215"/>
    <w:rsid w:val="60A89AC6"/>
    <w:rsid w:val="60B77395"/>
    <w:rsid w:val="61FCFA96"/>
    <w:rsid w:val="6246C139"/>
    <w:rsid w:val="633C0511"/>
    <w:rsid w:val="638E8386"/>
    <w:rsid w:val="6464C577"/>
    <w:rsid w:val="64BB1800"/>
    <w:rsid w:val="651645BC"/>
    <w:rsid w:val="6646D3A1"/>
    <w:rsid w:val="664AB6CB"/>
    <w:rsid w:val="67509756"/>
    <w:rsid w:val="675566D0"/>
    <w:rsid w:val="68DFF1BE"/>
    <w:rsid w:val="6B24D64E"/>
    <w:rsid w:val="6B264DBE"/>
    <w:rsid w:val="6BE171D4"/>
    <w:rsid w:val="6C7FFAC4"/>
    <w:rsid w:val="6C9268F1"/>
    <w:rsid w:val="6D53EF8C"/>
    <w:rsid w:val="6D7DDFE5"/>
    <w:rsid w:val="6E1C206F"/>
    <w:rsid w:val="6E2EB9A7"/>
    <w:rsid w:val="6E6DCAA6"/>
    <w:rsid w:val="6EA21730"/>
    <w:rsid w:val="6EB3F8E5"/>
    <w:rsid w:val="6F2D96C6"/>
    <w:rsid w:val="6F3C869A"/>
    <w:rsid w:val="7079E7BA"/>
    <w:rsid w:val="707A7EF2"/>
    <w:rsid w:val="70F7F71D"/>
    <w:rsid w:val="714B657D"/>
    <w:rsid w:val="73B3252D"/>
    <w:rsid w:val="741AE75F"/>
    <w:rsid w:val="749B9851"/>
    <w:rsid w:val="75623B74"/>
    <w:rsid w:val="75A001CF"/>
    <w:rsid w:val="75CDC37D"/>
    <w:rsid w:val="785A4654"/>
    <w:rsid w:val="78923D85"/>
    <w:rsid w:val="794A3C6D"/>
    <w:rsid w:val="7971AF1E"/>
    <w:rsid w:val="7A67FAAA"/>
    <w:rsid w:val="7B43F5B2"/>
    <w:rsid w:val="7B75E75C"/>
    <w:rsid w:val="7C24377D"/>
    <w:rsid w:val="7C3108D9"/>
    <w:rsid w:val="7C3E0D18"/>
    <w:rsid w:val="7C4BD829"/>
    <w:rsid w:val="7C8E508E"/>
    <w:rsid w:val="7CEE5F69"/>
    <w:rsid w:val="7D256A49"/>
    <w:rsid w:val="7D5ECF54"/>
    <w:rsid w:val="7D87C8E9"/>
    <w:rsid w:val="7E670DEC"/>
    <w:rsid w:val="7F26E088"/>
    <w:rsid w:val="7F2CC144"/>
    <w:rsid w:val="7FB5089F"/>
    <w:rsid w:val="7FBFB0F8"/>
    <w:rsid w:val="7FC5A388"/>
    <w:rsid w:val="7FD0581E"/>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55A69838"/>
  <w15:chartTrackingRefBased/>
  <w15:docId w15:val="{54E442CC-EEEE-4E70-9078-931801EFF3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96A6B"/>
    <w:rPr>
      <w:rFonts w:ascii="Helvetica Light" w:hAnsi="Helvetica Light"/>
      <w:sz w:val="20"/>
    </w:rPr>
  </w:style>
  <w:style w:type="paragraph" w:styleId="Heading1">
    <w:name w:val="heading 1"/>
    <w:aliases w:val="LF Cover subhead"/>
    <w:basedOn w:val="Normal"/>
    <w:next w:val="Normal"/>
    <w:link w:val="Heading1Char"/>
    <w:uiPriority w:val="9"/>
    <w:qFormat/>
    <w:rsid w:val="00096A6B"/>
    <w:pPr>
      <w:keepNext/>
      <w:keepLines/>
      <w:spacing w:before="240"/>
      <w:outlineLvl w:val="0"/>
    </w:pPr>
    <w:rPr>
      <w:rFonts w:eastAsiaTheme="majorEastAsia" w:cstheme="majorBidi"/>
      <w:color w:val="FFFFFF" w:themeColor="background1"/>
      <w:sz w:val="52"/>
      <w:szCs w:val="28"/>
    </w:rPr>
  </w:style>
  <w:style w:type="paragraph" w:styleId="Heading2">
    <w:name w:val="heading 2"/>
    <w:basedOn w:val="Normal"/>
    <w:next w:val="Normal"/>
    <w:link w:val="Heading2Char"/>
    <w:uiPriority w:val="9"/>
    <w:semiHidden/>
    <w:unhideWhenUsed/>
    <w:qFormat/>
    <w:rsid w:val="00623BD2"/>
    <w:pPr>
      <w:keepNext/>
      <w:keepLines/>
      <w:spacing w:before="40"/>
      <w:outlineLvl w:val="1"/>
    </w:pPr>
    <w:rPr>
      <w:rFonts w:asciiTheme="majorHAnsi" w:eastAsiaTheme="majorEastAsia" w:hAnsiTheme="majorHAnsi" w:cstheme="majorBidi"/>
      <w:color w:val="00768C"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LF Cover title"/>
    <w:basedOn w:val="Normal"/>
    <w:next w:val="Normal"/>
    <w:link w:val="TitleChar"/>
    <w:uiPriority w:val="10"/>
    <w:qFormat/>
    <w:rsid w:val="00D04DD2"/>
    <w:pPr>
      <w:contextualSpacing/>
    </w:pPr>
    <w:rPr>
      <w:rFonts w:eastAsiaTheme="majorEastAsia" w:cstheme="majorBidi"/>
      <w:spacing w:val="-10"/>
      <w:kern w:val="28"/>
      <w:sz w:val="96"/>
      <w:szCs w:val="56"/>
    </w:rPr>
  </w:style>
  <w:style w:type="character" w:customStyle="1" w:styleId="TitleChar">
    <w:name w:val="Title Char"/>
    <w:aliases w:val="LF Cover title Char"/>
    <w:basedOn w:val="DefaultParagraphFont"/>
    <w:link w:val="Title"/>
    <w:uiPriority w:val="10"/>
    <w:rsid w:val="00D04DD2"/>
    <w:rPr>
      <w:rFonts w:ascii="Helvetica Light" w:eastAsiaTheme="majorEastAsia" w:hAnsi="Helvetica Light" w:cstheme="majorBidi"/>
      <w:spacing w:val="-10"/>
      <w:kern w:val="28"/>
      <w:sz w:val="96"/>
      <w:szCs w:val="56"/>
    </w:rPr>
  </w:style>
  <w:style w:type="paragraph" w:styleId="Header">
    <w:name w:val="header"/>
    <w:basedOn w:val="Normal"/>
    <w:link w:val="HeaderChar"/>
    <w:uiPriority w:val="99"/>
    <w:unhideWhenUsed/>
    <w:rsid w:val="00096A6B"/>
    <w:pPr>
      <w:tabs>
        <w:tab w:val="center" w:pos="4680"/>
        <w:tab w:val="right" w:pos="9360"/>
      </w:tabs>
    </w:pPr>
  </w:style>
  <w:style w:type="character" w:customStyle="1" w:styleId="HeaderChar">
    <w:name w:val="Header Char"/>
    <w:basedOn w:val="DefaultParagraphFont"/>
    <w:link w:val="Header"/>
    <w:uiPriority w:val="99"/>
    <w:rsid w:val="00096A6B"/>
  </w:style>
  <w:style w:type="paragraph" w:styleId="Footer">
    <w:name w:val="footer"/>
    <w:basedOn w:val="Normal"/>
    <w:link w:val="FooterChar"/>
    <w:uiPriority w:val="99"/>
    <w:unhideWhenUsed/>
    <w:rsid w:val="00096A6B"/>
    <w:pPr>
      <w:tabs>
        <w:tab w:val="center" w:pos="4680"/>
        <w:tab w:val="right" w:pos="9360"/>
      </w:tabs>
    </w:pPr>
  </w:style>
  <w:style w:type="character" w:customStyle="1" w:styleId="FooterChar">
    <w:name w:val="Footer Char"/>
    <w:basedOn w:val="DefaultParagraphFont"/>
    <w:link w:val="Footer"/>
    <w:uiPriority w:val="99"/>
    <w:rsid w:val="00096A6B"/>
  </w:style>
  <w:style w:type="character" w:customStyle="1" w:styleId="Heading1Char">
    <w:name w:val="Heading 1 Char"/>
    <w:aliases w:val="LF Cover subhead Char"/>
    <w:basedOn w:val="DefaultParagraphFont"/>
    <w:link w:val="Heading1"/>
    <w:uiPriority w:val="9"/>
    <w:rsid w:val="00096A6B"/>
    <w:rPr>
      <w:rFonts w:ascii="Helvetica Light" w:eastAsiaTheme="majorEastAsia" w:hAnsi="Helvetica Light" w:cstheme="majorBidi"/>
      <w:color w:val="FFFFFF" w:themeColor="background1"/>
      <w:sz w:val="52"/>
      <w:szCs w:val="28"/>
    </w:rPr>
  </w:style>
  <w:style w:type="paragraph" w:customStyle="1" w:styleId="LFCoverdateline">
    <w:name w:val="LF Cover date line"/>
    <w:basedOn w:val="Normal"/>
    <w:qFormat/>
    <w:rsid w:val="00096A6B"/>
    <w:rPr>
      <w:sz w:val="28"/>
    </w:rPr>
  </w:style>
  <w:style w:type="paragraph" w:styleId="NoSpacing">
    <w:name w:val="No Spacing"/>
    <w:link w:val="NoSpacingChar"/>
    <w:uiPriority w:val="1"/>
    <w:qFormat/>
    <w:rsid w:val="00462E7A"/>
    <w:rPr>
      <w:rFonts w:eastAsiaTheme="minorEastAsia"/>
      <w:sz w:val="22"/>
      <w:szCs w:val="22"/>
      <w:lang w:val="en-US" w:eastAsia="zh-CN"/>
    </w:rPr>
  </w:style>
  <w:style w:type="character" w:customStyle="1" w:styleId="NoSpacingChar">
    <w:name w:val="No Spacing Char"/>
    <w:basedOn w:val="DefaultParagraphFont"/>
    <w:link w:val="NoSpacing"/>
    <w:uiPriority w:val="1"/>
    <w:rsid w:val="00462E7A"/>
    <w:rPr>
      <w:rFonts w:eastAsiaTheme="minorEastAsia"/>
      <w:sz w:val="22"/>
      <w:szCs w:val="22"/>
      <w:lang w:val="en-US" w:eastAsia="zh-CN"/>
    </w:rPr>
  </w:style>
  <w:style w:type="paragraph" w:customStyle="1" w:styleId="BasicParagraph">
    <w:name w:val="[Basic Paragraph]"/>
    <w:basedOn w:val="Normal"/>
    <w:uiPriority w:val="99"/>
    <w:rsid w:val="0002093A"/>
    <w:pPr>
      <w:autoSpaceDE w:val="0"/>
      <w:autoSpaceDN w:val="0"/>
      <w:adjustRightInd w:val="0"/>
      <w:spacing w:line="288" w:lineRule="auto"/>
      <w:textAlignment w:val="center"/>
    </w:pPr>
    <w:rPr>
      <w:rFonts w:ascii="Minion Pro" w:hAnsi="Minion Pro" w:cs="Minion Pro"/>
      <w:color w:val="000000"/>
      <w:sz w:val="24"/>
    </w:rPr>
  </w:style>
  <w:style w:type="paragraph" w:customStyle="1" w:styleId="LFBullet">
    <w:name w:val="LF Bullet"/>
    <w:basedOn w:val="BasicParagraph"/>
    <w:qFormat/>
    <w:rsid w:val="00D04DD2"/>
    <w:pPr>
      <w:keepNext/>
      <w:numPr>
        <w:numId w:val="14"/>
      </w:numPr>
      <w:suppressAutoHyphens/>
      <w:spacing w:after="240" w:line="360" w:lineRule="auto"/>
    </w:pPr>
    <w:rPr>
      <w:rFonts w:ascii="Helvetica Light" w:hAnsi="Helvetica Light"/>
      <w:sz w:val="20"/>
      <w:szCs w:val="20"/>
    </w:rPr>
  </w:style>
  <w:style w:type="paragraph" w:customStyle="1" w:styleId="LFTextsubhead">
    <w:name w:val="LF Text subhead"/>
    <w:basedOn w:val="LFTextBody"/>
    <w:autoRedefine/>
    <w:qFormat/>
    <w:rsid w:val="00394C75"/>
    <w:pPr>
      <w:spacing w:before="120" w:after="120"/>
    </w:pPr>
    <w:rPr>
      <w:rFonts w:ascii="Helvetica" w:hAnsi="Helvetica"/>
      <w:b/>
      <w:bCs/>
      <w:color w:val="009FBC" w:themeColor="accent1"/>
      <w:sz w:val="24"/>
    </w:rPr>
  </w:style>
  <w:style w:type="paragraph" w:customStyle="1" w:styleId="LFTextHeader">
    <w:name w:val="LF Text Header"/>
    <w:basedOn w:val="BasicParagraph"/>
    <w:qFormat/>
    <w:rsid w:val="00570337"/>
    <w:pPr>
      <w:keepNext/>
      <w:suppressAutoHyphens/>
      <w:spacing w:after="240" w:line="240" w:lineRule="auto"/>
    </w:pPr>
    <w:rPr>
      <w:rFonts w:ascii="Helvetica Light" w:hAnsi="Helvetica Light"/>
      <w:color w:val="014083" w:themeColor="text1"/>
      <w:sz w:val="48"/>
      <w:szCs w:val="48"/>
    </w:rPr>
  </w:style>
  <w:style w:type="paragraph" w:customStyle="1" w:styleId="LFTextQuote">
    <w:name w:val="LF Text Quote"/>
    <w:basedOn w:val="BasicParagraph"/>
    <w:qFormat/>
    <w:rsid w:val="00D04DD2"/>
    <w:pPr>
      <w:keepNext/>
      <w:suppressAutoHyphens/>
      <w:spacing w:after="240" w:line="360" w:lineRule="auto"/>
    </w:pPr>
    <w:rPr>
      <w:rFonts w:ascii="Helvetica Light" w:hAnsi="Helvetica Light"/>
      <w:i/>
      <w:iCs/>
      <w:color w:val="009FBC" w:themeColor="accent1"/>
      <w:sz w:val="28"/>
      <w:szCs w:val="28"/>
    </w:rPr>
  </w:style>
  <w:style w:type="paragraph" w:customStyle="1" w:styleId="LFTextBody">
    <w:name w:val="LF Text Body"/>
    <w:basedOn w:val="BasicParagraph"/>
    <w:qFormat/>
    <w:rsid w:val="00D04DD2"/>
    <w:pPr>
      <w:keepNext/>
      <w:suppressAutoHyphens/>
      <w:spacing w:after="240" w:line="360" w:lineRule="auto"/>
    </w:pPr>
    <w:rPr>
      <w:rFonts w:ascii="Helvetica Light" w:hAnsi="Helvetica Light"/>
      <w:sz w:val="20"/>
      <w:szCs w:val="20"/>
    </w:rPr>
  </w:style>
  <w:style w:type="paragraph" w:customStyle="1" w:styleId="LFCoverSubtitle">
    <w:name w:val="LF Cover Subtitle"/>
    <w:basedOn w:val="Heading1"/>
    <w:qFormat/>
    <w:rsid w:val="00D04DD2"/>
  </w:style>
  <w:style w:type="character" w:styleId="PageNumber">
    <w:name w:val="page number"/>
    <w:basedOn w:val="DefaultParagraphFont"/>
    <w:uiPriority w:val="99"/>
    <w:semiHidden/>
    <w:unhideWhenUsed/>
    <w:rsid w:val="006244BA"/>
  </w:style>
  <w:style w:type="character" w:styleId="CommentReference">
    <w:name w:val="annotation reference"/>
    <w:basedOn w:val="DefaultParagraphFont"/>
    <w:uiPriority w:val="99"/>
    <w:semiHidden/>
    <w:unhideWhenUsed/>
    <w:rsid w:val="00601303"/>
    <w:rPr>
      <w:sz w:val="16"/>
      <w:szCs w:val="16"/>
    </w:rPr>
  </w:style>
  <w:style w:type="paragraph" w:styleId="CommentText">
    <w:name w:val="annotation text"/>
    <w:basedOn w:val="Normal"/>
    <w:link w:val="CommentTextChar"/>
    <w:uiPriority w:val="99"/>
    <w:semiHidden/>
    <w:unhideWhenUsed/>
    <w:rsid w:val="00601303"/>
    <w:rPr>
      <w:szCs w:val="20"/>
    </w:rPr>
  </w:style>
  <w:style w:type="character" w:customStyle="1" w:styleId="CommentTextChar">
    <w:name w:val="Comment Text Char"/>
    <w:basedOn w:val="DefaultParagraphFont"/>
    <w:link w:val="CommentText"/>
    <w:uiPriority w:val="99"/>
    <w:semiHidden/>
    <w:rsid w:val="00601303"/>
    <w:rPr>
      <w:rFonts w:ascii="Helvetica Light" w:hAnsi="Helvetica Light"/>
      <w:sz w:val="20"/>
      <w:szCs w:val="20"/>
    </w:rPr>
  </w:style>
  <w:style w:type="paragraph" w:styleId="CommentSubject">
    <w:name w:val="annotation subject"/>
    <w:basedOn w:val="CommentText"/>
    <w:next w:val="CommentText"/>
    <w:link w:val="CommentSubjectChar"/>
    <w:uiPriority w:val="99"/>
    <w:semiHidden/>
    <w:unhideWhenUsed/>
    <w:rsid w:val="00601303"/>
    <w:rPr>
      <w:b/>
      <w:bCs/>
    </w:rPr>
  </w:style>
  <w:style w:type="character" w:customStyle="1" w:styleId="CommentSubjectChar">
    <w:name w:val="Comment Subject Char"/>
    <w:basedOn w:val="CommentTextChar"/>
    <w:link w:val="CommentSubject"/>
    <w:uiPriority w:val="99"/>
    <w:semiHidden/>
    <w:rsid w:val="00601303"/>
    <w:rPr>
      <w:rFonts w:ascii="Helvetica Light" w:hAnsi="Helvetica Light"/>
      <w:b/>
      <w:bCs/>
      <w:sz w:val="20"/>
      <w:szCs w:val="20"/>
    </w:rPr>
  </w:style>
  <w:style w:type="paragraph" w:styleId="Revision">
    <w:name w:val="Revision"/>
    <w:hidden/>
    <w:uiPriority w:val="99"/>
    <w:semiHidden/>
    <w:rsid w:val="00601303"/>
    <w:rPr>
      <w:rFonts w:ascii="Helvetica Light" w:hAnsi="Helvetica Light"/>
      <w:sz w:val="20"/>
    </w:rPr>
  </w:style>
  <w:style w:type="paragraph" w:styleId="BalloonText">
    <w:name w:val="Balloon Text"/>
    <w:basedOn w:val="Normal"/>
    <w:link w:val="BalloonTextChar"/>
    <w:uiPriority w:val="99"/>
    <w:semiHidden/>
    <w:unhideWhenUsed/>
    <w:rsid w:val="0060130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01303"/>
    <w:rPr>
      <w:rFonts w:ascii="Segoe UI" w:hAnsi="Segoe UI" w:cs="Segoe UI"/>
      <w:sz w:val="18"/>
      <w:szCs w:val="18"/>
    </w:rPr>
  </w:style>
  <w:style w:type="character" w:styleId="Hyperlink">
    <w:name w:val="Hyperlink"/>
    <w:basedOn w:val="DefaultParagraphFont"/>
    <w:uiPriority w:val="99"/>
    <w:unhideWhenUsed/>
    <w:rsid w:val="00AB4B76"/>
    <w:rPr>
      <w:color w:val="0160A7" w:themeColor="hyperlink"/>
      <w:u w:val="single"/>
    </w:rPr>
  </w:style>
  <w:style w:type="character" w:styleId="UnresolvedMention">
    <w:name w:val="Unresolved Mention"/>
    <w:basedOn w:val="DefaultParagraphFont"/>
    <w:uiPriority w:val="99"/>
    <w:semiHidden/>
    <w:unhideWhenUsed/>
    <w:rsid w:val="00AB4B76"/>
    <w:rPr>
      <w:color w:val="605E5C"/>
      <w:shd w:val="clear" w:color="auto" w:fill="E1DFDD"/>
    </w:rPr>
  </w:style>
  <w:style w:type="paragraph" w:styleId="FootnoteText">
    <w:name w:val="footnote text"/>
    <w:basedOn w:val="Normal"/>
    <w:link w:val="FootnoteTextChar"/>
    <w:uiPriority w:val="99"/>
    <w:semiHidden/>
    <w:unhideWhenUsed/>
    <w:rsid w:val="00623BD2"/>
    <w:rPr>
      <w:szCs w:val="20"/>
    </w:rPr>
  </w:style>
  <w:style w:type="character" w:customStyle="1" w:styleId="FootnoteTextChar">
    <w:name w:val="Footnote Text Char"/>
    <w:basedOn w:val="DefaultParagraphFont"/>
    <w:link w:val="FootnoteText"/>
    <w:uiPriority w:val="99"/>
    <w:semiHidden/>
    <w:rsid w:val="00623BD2"/>
    <w:rPr>
      <w:rFonts w:ascii="Helvetica Light" w:hAnsi="Helvetica Light"/>
      <w:sz w:val="20"/>
      <w:szCs w:val="20"/>
    </w:rPr>
  </w:style>
  <w:style w:type="character" w:styleId="FootnoteReference">
    <w:name w:val="footnote reference"/>
    <w:basedOn w:val="DefaultParagraphFont"/>
    <w:uiPriority w:val="99"/>
    <w:semiHidden/>
    <w:unhideWhenUsed/>
    <w:rsid w:val="00623BD2"/>
    <w:rPr>
      <w:vertAlign w:val="superscript"/>
    </w:rPr>
  </w:style>
  <w:style w:type="character" w:customStyle="1" w:styleId="Heading2Char">
    <w:name w:val="Heading 2 Char"/>
    <w:basedOn w:val="DefaultParagraphFont"/>
    <w:link w:val="Heading2"/>
    <w:uiPriority w:val="9"/>
    <w:semiHidden/>
    <w:rsid w:val="00623BD2"/>
    <w:rPr>
      <w:rFonts w:asciiTheme="majorHAnsi" w:eastAsiaTheme="majorEastAsia" w:hAnsiTheme="majorHAnsi" w:cstheme="majorBidi"/>
      <w:color w:val="00768C"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64960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yperlink" Target="https://www.londonfirst.co.uk/sites/default/files/documents/2018-12/GlobalBritain.pdf" TargetMode="External"/><Relationship Id="rId7" Type="http://schemas.openxmlformats.org/officeDocument/2006/relationships/settings" Target="settings.xml"/><Relationship Id="rId12" Type="http://schemas.openxmlformats.org/officeDocument/2006/relationships/image" Target="media/image20.emf"/><Relationship Id="rId17" Type="http://schemas.openxmlformats.org/officeDocument/2006/relationships/header" Target="header3.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https://www.london.gov.uk/sites/default/files/current_issues_note_58.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yperlink" Target="mailto:rprice@londonfirst.co.uk" TargetMode="External"/><Relationship Id="rId10" Type="http://schemas.openxmlformats.org/officeDocument/2006/relationships/endnotes" Target="endnotes.xml"/><Relationship Id="rId19" Type="http://schemas.openxmlformats.org/officeDocument/2006/relationships/hyperlink" Target="https://www.londonfirst.co.uk/sites/default/files/documents/2018-04/Facing-Facts.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yperlink" Target="https://www.londonfirst.co.uk/campaigns/campaigning-to-keep-the-uk-at-fullstrength" TargetMode="Externa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footnotes.xml.rels><?xml version="1.0" encoding="UTF-8" standalone="yes"?>
<Relationships xmlns="http://schemas.openxmlformats.org/package/2006/relationships"><Relationship Id="rId1" Type="http://schemas.openxmlformats.org/officeDocument/2006/relationships/hyperlink" Target="https://www.londonfirst.co.uk/campaigns/campaigning-to-keep-the-uk-at-fullstrength"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price\Documents\Custom%20Office%20Templates\Coloured%20Cover.dotx" TargetMode="External"/></Relationships>
</file>

<file path=word/theme/theme1.xml><?xml version="1.0" encoding="utf-8"?>
<a:theme xmlns:a="http://schemas.openxmlformats.org/drawingml/2006/main" name="Office Theme">
  <a:themeElements>
    <a:clrScheme name="LF Colour 2019 1">
      <a:dk1>
        <a:srgbClr val="014083"/>
      </a:dk1>
      <a:lt1>
        <a:srgbClr val="FFFFFF"/>
      </a:lt1>
      <a:dk2>
        <a:srgbClr val="0160A6"/>
      </a:dk2>
      <a:lt2>
        <a:srgbClr val="FEFFFE"/>
      </a:lt2>
      <a:accent1>
        <a:srgbClr val="009FBC"/>
      </a:accent1>
      <a:accent2>
        <a:srgbClr val="C7057E"/>
      </a:accent2>
      <a:accent3>
        <a:srgbClr val="F07C00"/>
      </a:accent3>
      <a:accent4>
        <a:srgbClr val="BFCB02"/>
      </a:accent4>
      <a:accent5>
        <a:srgbClr val="84C7D7"/>
      </a:accent5>
      <a:accent6>
        <a:srgbClr val="E27FB5"/>
      </a:accent6>
      <a:hlink>
        <a:srgbClr val="0160A7"/>
      </a:hlink>
      <a:folHlink>
        <a:srgbClr val="0160A7"/>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AC64115D6DC88449930D6F8A068064B" ma:contentTypeVersion="7" ma:contentTypeDescription="Create a new document." ma:contentTypeScope="" ma:versionID="f496b4f4a8a4f4bc5483b1dbad12239c">
  <xsd:schema xmlns:xsd="http://www.w3.org/2001/XMLSchema" xmlns:xs="http://www.w3.org/2001/XMLSchema" xmlns:p="http://schemas.microsoft.com/office/2006/metadata/properties" xmlns:ns3="a50a6073-55d2-4c69-a12a-984602ae8879" xmlns:ns4="287eef75-4c9e-48e3-921a-27b3c07f0f33" targetNamespace="http://schemas.microsoft.com/office/2006/metadata/properties" ma:root="true" ma:fieldsID="fb5fa8c5d20a6572329b9ed5b770eb93" ns3:_="" ns4:_="">
    <xsd:import namespace="a50a6073-55d2-4c69-a12a-984602ae8879"/>
    <xsd:import namespace="287eef75-4c9e-48e3-921a-27b3c07f0f33"/>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0a6073-55d2-4c69-a12a-984602ae887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87eef75-4c9e-48e3-921a-27b3c07f0f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8AEF1A-7128-4A0A-AFB7-38834C137DB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0a6073-55d2-4c69-a12a-984602ae8879"/>
    <ds:schemaRef ds:uri="287eef75-4c9e-48e3-921a-27b3c07f0f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BE087D0-0A9D-4993-815F-73747F002313}">
  <ds:schemaRefs>
    <ds:schemaRef ds:uri="a50a6073-55d2-4c69-a12a-984602ae8879"/>
    <ds:schemaRef ds:uri="http://schemas.microsoft.com/office/2006/documentManagement/types"/>
    <ds:schemaRef ds:uri="http://schemas.microsoft.com/office/infopath/2007/PartnerControls"/>
    <ds:schemaRef ds:uri="http://purl.org/dc/elements/1.1/"/>
    <ds:schemaRef ds:uri="http://schemas.microsoft.com/office/2006/metadata/properties"/>
    <ds:schemaRef ds:uri="287eef75-4c9e-48e3-921a-27b3c07f0f33"/>
    <ds:schemaRef ds:uri="http://purl.org/dc/terms/"/>
    <ds:schemaRef ds:uri="http://schemas.openxmlformats.org/package/2006/metadata/core-properties"/>
    <ds:schemaRef ds:uri="http://www.w3.org/XML/1998/namespace"/>
    <ds:schemaRef ds:uri="http://purl.org/dc/dcmitype/"/>
  </ds:schemaRefs>
</ds:datastoreItem>
</file>

<file path=customXml/itemProps3.xml><?xml version="1.0" encoding="utf-8"?>
<ds:datastoreItem xmlns:ds="http://schemas.openxmlformats.org/officeDocument/2006/customXml" ds:itemID="{43FC45C6-FFB0-4465-8278-276AE7D3921D}">
  <ds:schemaRefs>
    <ds:schemaRef ds:uri="http://schemas.microsoft.com/sharepoint/v3/contenttype/forms"/>
  </ds:schemaRefs>
</ds:datastoreItem>
</file>

<file path=customXml/itemProps4.xml><?xml version="1.0" encoding="utf-8"?>
<ds:datastoreItem xmlns:ds="http://schemas.openxmlformats.org/officeDocument/2006/customXml" ds:itemID="{A74B13F2-9AAC-4F56-A6BC-5ED4EC7C15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Coloured Cover</Template>
  <TotalTime>2</TotalTime>
  <Pages>4</Pages>
  <Words>1238</Words>
  <Characters>7057</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Price</dc:creator>
  <cp:keywords/>
  <dc:description/>
  <cp:lastModifiedBy>Robert Price</cp:lastModifiedBy>
  <cp:revision>2</cp:revision>
  <dcterms:created xsi:type="dcterms:W3CDTF">2020-05-15T13:54:00Z</dcterms:created>
  <dcterms:modified xsi:type="dcterms:W3CDTF">2020-05-15T13:54:00Z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0x0101002AC64115D6DC88449930D6F8A068064B</vt:lpwstr>
  </property>
</Properties>
</file>